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43A" w:rsidRDefault="0097743A" w:rsidP="0097743A">
      <w:pPr>
        <w:tabs>
          <w:tab w:val="center" w:pos="6663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Ai dirigenti scolastici delle scuole dell’ambito 09 </w:t>
      </w:r>
    </w:p>
    <w:p w:rsidR="0097743A" w:rsidRDefault="0097743A" w:rsidP="0097743A">
      <w:pPr>
        <w:tabs>
          <w:tab w:val="center" w:pos="6663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Aderenti alla rete per il bullismo</w:t>
      </w:r>
    </w:p>
    <w:p w:rsidR="0097743A" w:rsidRDefault="0097743A" w:rsidP="0097743A">
      <w:pPr>
        <w:tabs>
          <w:tab w:val="center" w:pos="6663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Ai docenti referenti bullismo di ambito </w:t>
      </w:r>
    </w:p>
    <w:p w:rsidR="0097743A" w:rsidRDefault="0097743A" w:rsidP="0097743A">
      <w:pPr>
        <w:tabs>
          <w:tab w:val="center" w:pos="6663"/>
        </w:tabs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>Agli Atti</w:t>
      </w:r>
    </w:p>
    <w:p w:rsidR="007745D7" w:rsidRDefault="007745D7" w:rsidP="0022223C">
      <w:pPr>
        <w:rPr>
          <w:rStyle w:val="Enfasicorsivo"/>
          <w:i w:val="0"/>
          <w:iCs w:val="0"/>
        </w:rPr>
      </w:pPr>
    </w:p>
    <w:p w:rsidR="002B1E43" w:rsidRDefault="002B1E43" w:rsidP="0022223C">
      <w:pPr>
        <w:rPr>
          <w:rStyle w:val="Enfasicorsivo"/>
          <w:i w:val="0"/>
          <w:iCs w:val="0"/>
        </w:rPr>
      </w:pPr>
    </w:p>
    <w:p w:rsidR="00C67E35" w:rsidRDefault="00C67E35" w:rsidP="0022223C">
      <w:pPr>
        <w:rPr>
          <w:b/>
          <w:bCs/>
        </w:rPr>
      </w:pPr>
      <w:proofErr w:type="gramStart"/>
      <w:r>
        <w:rPr>
          <w:rStyle w:val="Enfasicorsivo"/>
          <w:i w:val="0"/>
          <w:iCs w:val="0"/>
        </w:rPr>
        <w:t xml:space="preserve">Oggetto: </w:t>
      </w:r>
      <w:r w:rsidR="001A0B8D">
        <w:rPr>
          <w:rStyle w:val="Enfasicorsivo"/>
          <w:i w:val="0"/>
          <w:iCs w:val="0"/>
        </w:rPr>
        <w:t xml:space="preserve"> </w:t>
      </w:r>
      <w:bookmarkStart w:id="0" w:name="_GoBack"/>
      <w:r w:rsidR="004F57F4" w:rsidRPr="004F57F4">
        <w:rPr>
          <w:rStyle w:val="Enfasicorsivo"/>
          <w:b/>
          <w:bCs/>
          <w:i w:val="0"/>
          <w:iCs w:val="0"/>
        </w:rPr>
        <w:t>Incontri</w:t>
      </w:r>
      <w:proofErr w:type="gramEnd"/>
      <w:r w:rsidR="004F57F4" w:rsidRPr="004F57F4">
        <w:rPr>
          <w:rStyle w:val="Enfasicorsivo"/>
          <w:b/>
          <w:bCs/>
          <w:i w:val="0"/>
          <w:iCs w:val="0"/>
        </w:rPr>
        <w:t xml:space="preserve"> formativi</w:t>
      </w:r>
      <w:r w:rsidR="004F57F4">
        <w:rPr>
          <w:rStyle w:val="Enfasicorsivo"/>
          <w:i w:val="0"/>
          <w:iCs w:val="0"/>
        </w:rPr>
        <w:t xml:space="preserve"> </w:t>
      </w:r>
      <w:r w:rsidR="0064362F">
        <w:rPr>
          <w:rStyle w:val="Enfasicorsivo"/>
          <w:b/>
          <w:bCs/>
          <w:i w:val="0"/>
          <w:iCs w:val="0"/>
        </w:rPr>
        <w:t xml:space="preserve">per GENITORI </w:t>
      </w:r>
      <w:r w:rsidR="001A0B8D" w:rsidRPr="001A0B8D">
        <w:rPr>
          <w:b/>
          <w:bCs/>
        </w:rPr>
        <w:t>“Cyberbullismo in @RETE e nella RETE”</w:t>
      </w:r>
    </w:p>
    <w:p w:rsidR="002B1E43" w:rsidRPr="001A0B8D" w:rsidRDefault="002B1E43" w:rsidP="0022223C">
      <w:pPr>
        <w:rPr>
          <w:rStyle w:val="Enfasicorsivo"/>
          <w:b/>
          <w:bCs/>
          <w:i w:val="0"/>
          <w:iCs w:val="0"/>
        </w:rPr>
      </w:pPr>
    </w:p>
    <w:bookmarkEnd w:id="0"/>
    <w:p w:rsidR="001A0B8D" w:rsidRDefault="001A0B8D" w:rsidP="0022223C">
      <w:pPr>
        <w:rPr>
          <w:rStyle w:val="Enfasicorsivo"/>
          <w:i w:val="0"/>
          <w:iCs w:val="0"/>
        </w:rPr>
      </w:pPr>
    </w:p>
    <w:p w:rsidR="001A0B8D" w:rsidRDefault="001A0B8D" w:rsidP="00622B87">
      <w:pPr>
        <w:ind w:right="282"/>
        <w:jc w:val="both"/>
        <w:rPr>
          <w:b/>
          <w:bCs/>
        </w:rPr>
      </w:pPr>
      <w:r>
        <w:rPr>
          <w:rStyle w:val="Enfasicorsivo"/>
          <w:i w:val="0"/>
          <w:iCs w:val="0"/>
        </w:rPr>
        <w:t>Si porta</w:t>
      </w:r>
      <w:r w:rsidR="004F57F4">
        <w:rPr>
          <w:rStyle w:val="Enfasicorsivo"/>
          <w:i w:val="0"/>
          <w:iCs w:val="0"/>
        </w:rPr>
        <w:t>no</w:t>
      </w:r>
      <w:r>
        <w:rPr>
          <w:rStyle w:val="Enfasicorsivo"/>
          <w:i w:val="0"/>
          <w:iCs w:val="0"/>
        </w:rPr>
        <w:t xml:space="preserve"> all’attenzione dei </w:t>
      </w:r>
      <w:r w:rsidR="0064362F">
        <w:rPr>
          <w:rStyle w:val="Enfasicorsivo"/>
          <w:i w:val="0"/>
          <w:iCs w:val="0"/>
        </w:rPr>
        <w:t>genitori dell</w:t>
      </w:r>
      <w:r w:rsidR="009940B8">
        <w:rPr>
          <w:rStyle w:val="Enfasicorsivo"/>
          <w:i w:val="0"/>
          <w:iCs w:val="0"/>
        </w:rPr>
        <w:t xml:space="preserve">e scuole dell’ambito 09 </w:t>
      </w:r>
      <w:proofErr w:type="spellStart"/>
      <w:r w:rsidR="009940B8">
        <w:rPr>
          <w:rStyle w:val="Enfasicorsivo"/>
          <w:i w:val="0"/>
          <w:iCs w:val="0"/>
        </w:rPr>
        <w:t>sebino</w:t>
      </w:r>
      <w:proofErr w:type="spellEnd"/>
      <w:r w:rsidR="009940B8">
        <w:rPr>
          <w:rStyle w:val="Enfasicorsivo"/>
          <w:i w:val="0"/>
          <w:iCs w:val="0"/>
        </w:rPr>
        <w:t xml:space="preserve"> – Franciacorta, </w:t>
      </w:r>
      <w:r w:rsidR="002B1E43">
        <w:rPr>
          <w:rStyle w:val="Enfasicorsivo"/>
          <w:i w:val="0"/>
          <w:iCs w:val="0"/>
        </w:rPr>
        <w:t xml:space="preserve">le </w:t>
      </w:r>
      <w:r w:rsidR="00AB2EF4">
        <w:rPr>
          <w:rStyle w:val="Enfasicorsivo"/>
          <w:i w:val="0"/>
          <w:iCs w:val="0"/>
        </w:rPr>
        <w:t>date de</w:t>
      </w:r>
      <w:r w:rsidR="004F57F4">
        <w:rPr>
          <w:rStyle w:val="Enfasicorsivo"/>
          <w:i w:val="0"/>
          <w:iCs w:val="0"/>
        </w:rPr>
        <w:t xml:space="preserve">gli incontri formativi </w:t>
      </w:r>
      <w:r w:rsidR="002B1E43">
        <w:rPr>
          <w:rStyle w:val="Enfasicorsivo"/>
          <w:i w:val="0"/>
          <w:iCs w:val="0"/>
        </w:rPr>
        <w:t xml:space="preserve">dedicati a loro collegati </w:t>
      </w:r>
      <w:r w:rsidR="00455979">
        <w:rPr>
          <w:rStyle w:val="Enfasicorsivo"/>
          <w:i w:val="0"/>
          <w:iCs w:val="0"/>
        </w:rPr>
        <w:t xml:space="preserve">al Progetto Provinciale </w:t>
      </w:r>
      <w:r w:rsidR="00455979" w:rsidRPr="001A0B8D">
        <w:rPr>
          <w:b/>
          <w:bCs/>
        </w:rPr>
        <w:t>“Cyberbullismo in @RETE e nella RETE”</w:t>
      </w:r>
      <w:r w:rsidR="00455979">
        <w:rPr>
          <w:b/>
          <w:bCs/>
        </w:rPr>
        <w:t>.</w:t>
      </w:r>
    </w:p>
    <w:p w:rsidR="00455979" w:rsidRDefault="00455979" w:rsidP="00622B87">
      <w:pPr>
        <w:ind w:right="282"/>
        <w:jc w:val="both"/>
        <w:rPr>
          <w:b/>
          <w:bCs/>
        </w:rPr>
      </w:pPr>
    </w:p>
    <w:p w:rsidR="00455979" w:rsidRDefault="004F57F4" w:rsidP="00622B87">
      <w:pPr>
        <w:ind w:right="282"/>
        <w:jc w:val="both"/>
      </w:pPr>
      <w:r>
        <w:t xml:space="preserve">Gli incontri formativi sono aperti </w:t>
      </w:r>
      <w:proofErr w:type="gramStart"/>
      <w:r w:rsidR="00455979">
        <w:t xml:space="preserve">a </w:t>
      </w:r>
      <w:r w:rsidR="00455979" w:rsidRPr="00455979">
        <w:t xml:space="preserve"> tutti</w:t>
      </w:r>
      <w:proofErr w:type="gramEnd"/>
      <w:r w:rsidR="00455979" w:rsidRPr="00455979">
        <w:t xml:space="preserve"> i </w:t>
      </w:r>
      <w:r w:rsidR="0064362F">
        <w:t xml:space="preserve">genitori </w:t>
      </w:r>
      <w:r w:rsidR="00455979" w:rsidRPr="00455979">
        <w:t xml:space="preserve">interessati </w:t>
      </w:r>
      <w:r w:rsidR="002B1E43">
        <w:t>alle tematiche del Bullismo e del Cyberbullismo.</w:t>
      </w:r>
      <w:r w:rsidR="00455979" w:rsidRPr="00455979">
        <w:t xml:space="preserve"> </w:t>
      </w:r>
    </w:p>
    <w:p w:rsidR="002B1E43" w:rsidRDefault="002B1E43" w:rsidP="00622B87">
      <w:pPr>
        <w:ind w:right="282"/>
        <w:jc w:val="both"/>
      </w:pPr>
    </w:p>
    <w:p w:rsidR="004F57F4" w:rsidRDefault="004F57F4" w:rsidP="00622B87">
      <w:pPr>
        <w:ind w:right="282"/>
        <w:jc w:val="both"/>
        <w:rPr>
          <w:rStyle w:val="Enfasicorsivo"/>
          <w:i w:val="0"/>
          <w:iCs w:val="0"/>
        </w:rPr>
      </w:pPr>
      <w:r>
        <w:rPr>
          <w:rStyle w:val="Enfasicorsivo"/>
          <w:i w:val="0"/>
          <w:iCs w:val="0"/>
        </w:rPr>
        <w:t>Di seguito si riportano le date, gli orari e i formatori degli incontri:</w:t>
      </w:r>
    </w:p>
    <w:p w:rsidR="004F57F4" w:rsidRDefault="004F57F4" w:rsidP="00622B87">
      <w:pPr>
        <w:ind w:right="282"/>
        <w:jc w:val="both"/>
        <w:rPr>
          <w:rStyle w:val="Enfasicorsivo"/>
          <w:i w:val="0"/>
          <w:iCs w:val="0"/>
        </w:rPr>
      </w:pPr>
    </w:p>
    <w:p w:rsidR="0064362F" w:rsidRDefault="00390A40" w:rsidP="00622B87">
      <w:pPr>
        <w:ind w:right="282"/>
        <w:jc w:val="both"/>
        <w:rPr>
          <w:b/>
        </w:rPr>
      </w:pPr>
      <w:r>
        <w:rPr>
          <w:b/>
        </w:rPr>
        <w:t xml:space="preserve">Martedì 5 </w:t>
      </w:r>
      <w:r w:rsidR="00AB2EF4">
        <w:rPr>
          <w:b/>
        </w:rPr>
        <w:t>DICEMBRE</w:t>
      </w:r>
      <w:r>
        <w:rPr>
          <w:b/>
        </w:rPr>
        <w:t xml:space="preserve"> 2023</w:t>
      </w:r>
      <w:r w:rsidR="0064362F" w:rsidRPr="0064362F">
        <w:rPr>
          <w:b/>
        </w:rPr>
        <w:t xml:space="preserve"> - ORE 20.30 </w:t>
      </w:r>
    </w:p>
    <w:p w:rsidR="00390A40" w:rsidRDefault="00390A40" w:rsidP="00390A40">
      <w:pPr>
        <w:ind w:right="282"/>
        <w:jc w:val="both"/>
      </w:pPr>
      <w:r>
        <w:t xml:space="preserve">POLIZIA POSTALE </w:t>
      </w:r>
    </w:p>
    <w:p w:rsidR="00390A40" w:rsidRPr="00622B87" w:rsidRDefault="00390A40" w:rsidP="00390A40">
      <w:pPr>
        <w:ind w:right="282"/>
        <w:jc w:val="both"/>
        <w:rPr>
          <w:rStyle w:val="Enfasicorsivo"/>
          <w:i w:val="0"/>
          <w:iCs w:val="0"/>
        </w:rPr>
      </w:pPr>
      <w:r w:rsidRPr="00622B87">
        <w:rPr>
          <w:i/>
        </w:rPr>
        <w:t>Responsabilità giuridiche per l’uso ‘irresponsabile’ dei social network</w:t>
      </w:r>
      <w:r>
        <w:rPr>
          <w:i/>
        </w:rPr>
        <w:t xml:space="preserve">. </w:t>
      </w:r>
      <w:r w:rsidRPr="00181703">
        <w:rPr>
          <w:i/>
        </w:rPr>
        <w:t>Misure di prevenzione e di contrasto</w:t>
      </w:r>
    </w:p>
    <w:p w:rsidR="00390A40" w:rsidRPr="0064362F" w:rsidRDefault="00390A40" w:rsidP="00622B87">
      <w:pPr>
        <w:ind w:right="282"/>
        <w:jc w:val="both"/>
        <w:rPr>
          <w:b/>
        </w:rPr>
      </w:pPr>
    </w:p>
    <w:p w:rsidR="0064362F" w:rsidRPr="0064362F" w:rsidRDefault="00AB2EF4" w:rsidP="00622B87">
      <w:pPr>
        <w:ind w:right="282"/>
        <w:jc w:val="both"/>
        <w:rPr>
          <w:b/>
        </w:rPr>
      </w:pPr>
      <w:r>
        <w:rPr>
          <w:b/>
        </w:rPr>
        <w:t>Lunedì 11 DICEMBRE  2023</w:t>
      </w:r>
      <w:r w:rsidR="0064362F" w:rsidRPr="0064362F">
        <w:rPr>
          <w:b/>
        </w:rPr>
        <w:t xml:space="preserve"> - ORE 20.30 </w:t>
      </w:r>
    </w:p>
    <w:p w:rsidR="00390A40" w:rsidRDefault="00390A40" w:rsidP="00390A40">
      <w:pPr>
        <w:ind w:right="282"/>
        <w:jc w:val="both"/>
      </w:pPr>
      <w:r>
        <w:t xml:space="preserve">Paola </w:t>
      </w:r>
      <w:proofErr w:type="spellStart"/>
      <w:r>
        <w:t>Cattenati</w:t>
      </w:r>
      <w:proofErr w:type="spellEnd"/>
      <w:r>
        <w:t xml:space="preserve"> – CRIAF - Centro Riabilitazione Infanzia Adolescenza Famiglia </w:t>
      </w:r>
    </w:p>
    <w:p w:rsidR="00390A40" w:rsidRPr="00622B87" w:rsidRDefault="00390A40" w:rsidP="00390A40">
      <w:pPr>
        <w:ind w:right="282"/>
        <w:jc w:val="both"/>
        <w:rPr>
          <w:i/>
        </w:rPr>
      </w:pPr>
      <w:r w:rsidRPr="00622B87">
        <w:rPr>
          <w:i/>
        </w:rPr>
        <w:t>Genitori oggi: educare e crescere fra disagio e speranza nell’era digitale</w:t>
      </w:r>
      <w:r>
        <w:rPr>
          <w:i/>
        </w:rPr>
        <w:t xml:space="preserve">. </w:t>
      </w:r>
      <w:r w:rsidR="00181703">
        <w:rPr>
          <w:i/>
        </w:rPr>
        <w:t xml:space="preserve">Prevenire il cyberbullismo: un impegno di tutti </w:t>
      </w:r>
    </w:p>
    <w:p w:rsidR="0064362F" w:rsidRDefault="0064362F" w:rsidP="00622B87">
      <w:pPr>
        <w:ind w:right="282"/>
        <w:jc w:val="both"/>
        <w:rPr>
          <w:rStyle w:val="Enfasicorsivo"/>
          <w:i w:val="0"/>
          <w:iCs w:val="0"/>
        </w:rPr>
      </w:pPr>
    </w:p>
    <w:p w:rsidR="0064362F" w:rsidRPr="0064362F" w:rsidRDefault="00AB2EF4" w:rsidP="00622B87">
      <w:pPr>
        <w:ind w:right="282"/>
        <w:jc w:val="both"/>
        <w:rPr>
          <w:b/>
        </w:rPr>
      </w:pPr>
      <w:r>
        <w:rPr>
          <w:b/>
        </w:rPr>
        <w:t>Lunedì 18 DICEMBRE 2023</w:t>
      </w:r>
      <w:r w:rsidR="0064362F" w:rsidRPr="0064362F">
        <w:rPr>
          <w:b/>
        </w:rPr>
        <w:t xml:space="preserve"> - ORE 20.30 </w:t>
      </w:r>
    </w:p>
    <w:p w:rsidR="00390A40" w:rsidRDefault="00390A40" w:rsidP="00390A40">
      <w:pPr>
        <w:ind w:right="282"/>
        <w:jc w:val="both"/>
      </w:pPr>
      <w:r>
        <w:t xml:space="preserve">Paola </w:t>
      </w:r>
      <w:proofErr w:type="spellStart"/>
      <w:r>
        <w:t>Cattenati</w:t>
      </w:r>
      <w:proofErr w:type="spellEnd"/>
      <w:r>
        <w:t xml:space="preserve"> – CRIAF - Centro Riabilitazione Infanzia Adolescenza Famiglia </w:t>
      </w:r>
    </w:p>
    <w:p w:rsidR="00390A40" w:rsidRPr="00390A40" w:rsidRDefault="00390A40" w:rsidP="00390A40">
      <w:pPr>
        <w:ind w:right="282"/>
        <w:jc w:val="both"/>
        <w:rPr>
          <w:i/>
        </w:rPr>
      </w:pPr>
      <w:r w:rsidRPr="00390A40">
        <w:rPr>
          <w:i/>
        </w:rPr>
        <w:t>Adulti ch</w:t>
      </w:r>
      <w:r w:rsidRPr="002B1E43">
        <w:rPr>
          <w:i/>
          <w:sz w:val="22"/>
        </w:rPr>
        <w:t>e ascoltano, comprendono e aiutano: paure, aspettative e desideri dei genitori nell’era del digitale</w:t>
      </w:r>
    </w:p>
    <w:p w:rsidR="001A0B8D" w:rsidRDefault="001A0B8D" w:rsidP="0022223C"/>
    <w:p w:rsidR="002B1E43" w:rsidRDefault="002B1E43" w:rsidP="0022223C"/>
    <w:p w:rsidR="001A0B8D" w:rsidRDefault="001A0B8D" w:rsidP="001A0B8D">
      <w:pPr>
        <w:jc w:val="center"/>
      </w:pPr>
      <w:r w:rsidRPr="00C932FD">
        <w:t>Il link per iscriversi agli incontri formativi è il seguente</w:t>
      </w:r>
    </w:p>
    <w:p w:rsidR="002B1E43" w:rsidRPr="00C932FD" w:rsidRDefault="002B1E43" w:rsidP="001A0B8D">
      <w:pPr>
        <w:jc w:val="center"/>
      </w:pPr>
    </w:p>
    <w:p w:rsidR="000471CC" w:rsidRDefault="0064362F" w:rsidP="001A0B8D">
      <w:pPr>
        <w:jc w:val="center"/>
        <w:rPr>
          <w:b/>
          <w:sz w:val="32"/>
          <w:szCs w:val="32"/>
        </w:rPr>
      </w:pPr>
      <w:r w:rsidRPr="00C932FD">
        <w:rPr>
          <w:rFonts w:ascii="Arial" w:hAnsi="Arial" w:cs="Arial"/>
          <w:b/>
          <w:shd w:val="clear" w:color="auto" w:fill="FFFFFF"/>
        </w:rPr>
        <w:t> </w:t>
      </w:r>
      <w:hyperlink r:id="rId8" w:history="1">
        <w:r w:rsidR="00C932FD" w:rsidRPr="00900207">
          <w:rPr>
            <w:rStyle w:val="Collegamentoipertestuale"/>
            <w:b/>
            <w:sz w:val="32"/>
            <w:szCs w:val="32"/>
          </w:rPr>
          <w:t>https://forms.gle/B7qbT4fi2fWTXeJx9</w:t>
        </w:r>
      </w:hyperlink>
    </w:p>
    <w:p w:rsidR="00C932FD" w:rsidRPr="00C932FD" w:rsidRDefault="00C932FD" w:rsidP="001A0B8D">
      <w:pPr>
        <w:jc w:val="center"/>
        <w:rPr>
          <w:b/>
          <w:bCs/>
        </w:rPr>
      </w:pPr>
    </w:p>
    <w:p w:rsidR="000471CC" w:rsidRDefault="000471CC" w:rsidP="001A0B8D">
      <w:pPr>
        <w:jc w:val="center"/>
        <w:rPr>
          <w:b/>
          <w:bCs/>
          <w:color w:val="FF0000"/>
        </w:rPr>
      </w:pPr>
    </w:p>
    <w:p w:rsidR="000471CC" w:rsidRDefault="000471CC" w:rsidP="001A0B8D">
      <w:pPr>
        <w:jc w:val="center"/>
      </w:pPr>
    </w:p>
    <w:p w:rsidR="00654EBA" w:rsidRDefault="00654EBA" w:rsidP="001A0B8D">
      <w:pPr>
        <w:jc w:val="center"/>
      </w:pPr>
    </w:p>
    <w:p w:rsidR="00654EBA" w:rsidRDefault="00654EBA" w:rsidP="001A0B8D">
      <w:pPr>
        <w:jc w:val="center"/>
      </w:pPr>
    </w:p>
    <w:p w:rsidR="00654EBA" w:rsidRDefault="00654EBA" w:rsidP="001A0B8D">
      <w:pPr>
        <w:jc w:val="center"/>
      </w:pPr>
    </w:p>
    <w:p w:rsidR="00654EBA" w:rsidRDefault="00654EBA" w:rsidP="001A0B8D">
      <w:pPr>
        <w:jc w:val="center"/>
      </w:pPr>
    </w:p>
    <w:p w:rsidR="00654EBA" w:rsidRDefault="00654EBA" w:rsidP="001A0B8D">
      <w:pPr>
        <w:jc w:val="center"/>
      </w:pPr>
    </w:p>
    <w:p w:rsidR="00654EBA" w:rsidRDefault="00654EBA" w:rsidP="001A0B8D">
      <w:pPr>
        <w:jc w:val="center"/>
      </w:pPr>
    </w:p>
    <w:p w:rsidR="00654EBA" w:rsidRDefault="00326F7F" w:rsidP="001A0B8D">
      <w:pPr>
        <w:jc w:val="center"/>
      </w:pPr>
      <w:r w:rsidRPr="005A23FC">
        <w:rPr>
          <w:noProof/>
        </w:rPr>
        <w:lastRenderedPageBreak/>
        <w:drawing>
          <wp:inline distT="0" distB="0" distL="0" distR="0">
            <wp:extent cx="2152650" cy="2152650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BA" w:rsidRPr="001A0B8D" w:rsidRDefault="00654EBA" w:rsidP="001A0B8D">
      <w:pPr>
        <w:jc w:val="center"/>
        <w:rPr>
          <w:b/>
          <w:bCs/>
          <w:color w:val="FF0000"/>
        </w:rPr>
      </w:pPr>
    </w:p>
    <w:p w:rsidR="001A0B8D" w:rsidRPr="00CB1D61" w:rsidRDefault="00622B87" w:rsidP="0022223C">
      <w:pPr>
        <w:rPr>
          <w:b/>
        </w:rPr>
      </w:pPr>
      <w:r w:rsidRPr="00CB1D61">
        <w:rPr>
          <w:b/>
          <w:sz w:val="28"/>
        </w:rPr>
        <w:t xml:space="preserve">Le iscrizioni saranno accettate fino al giorno </w:t>
      </w:r>
      <w:r w:rsidR="00390A40" w:rsidRPr="00CB1D61">
        <w:rPr>
          <w:b/>
          <w:sz w:val="28"/>
        </w:rPr>
        <w:t xml:space="preserve">venerdì </w:t>
      </w:r>
      <w:proofErr w:type="gramStart"/>
      <w:r w:rsidR="00390A40" w:rsidRPr="00CB1D61">
        <w:rPr>
          <w:b/>
          <w:sz w:val="28"/>
        </w:rPr>
        <w:t>1 dicembre</w:t>
      </w:r>
      <w:proofErr w:type="gramEnd"/>
      <w:r w:rsidR="00390A40" w:rsidRPr="00CB1D61">
        <w:rPr>
          <w:b/>
          <w:sz w:val="28"/>
        </w:rPr>
        <w:t xml:space="preserve"> 2023</w:t>
      </w:r>
      <w:r w:rsidRPr="00CB1D61">
        <w:rPr>
          <w:b/>
          <w:bCs/>
          <w:sz w:val="28"/>
        </w:rPr>
        <w:t>.</w:t>
      </w:r>
    </w:p>
    <w:p w:rsidR="001A0B8D" w:rsidRDefault="001A0B8D" w:rsidP="0022223C"/>
    <w:p w:rsidR="001A0B8D" w:rsidRPr="004F57F4" w:rsidRDefault="001A0B8D" w:rsidP="0022223C">
      <w:pPr>
        <w:rPr>
          <w:b/>
          <w:bCs/>
          <w:u w:val="single"/>
        </w:rPr>
      </w:pPr>
      <w:r w:rsidRPr="004F57F4">
        <w:rPr>
          <w:b/>
          <w:bCs/>
          <w:u w:val="single"/>
        </w:rPr>
        <w:t xml:space="preserve">Successivamente alle iscrizioni sarà inviato </w:t>
      </w:r>
      <w:r w:rsidR="0064362F" w:rsidRPr="004F57F4">
        <w:rPr>
          <w:b/>
          <w:bCs/>
          <w:u w:val="single"/>
        </w:rPr>
        <w:t xml:space="preserve">via mail </w:t>
      </w:r>
      <w:r w:rsidRPr="004F57F4">
        <w:rPr>
          <w:b/>
          <w:bCs/>
          <w:u w:val="single"/>
        </w:rPr>
        <w:t>agli iscritti il link per partecipare agli incontri.</w:t>
      </w:r>
    </w:p>
    <w:p w:rsidR="001A0B8D" w:rsidRDefault="001A0B8D" w:rsidP="0022223C"/>
    <w:p w:rsidR="001A0B8D" w:rsidRDefault="001A0B8D" w:rsidP="0022223C">
      <w:r>
        <w:t>E’ possibile iscriversi a tutti gli incontri formativi oppure a quello di specifico interesse.</w:t>
      </w:r>
    </w:p>
    <w:p w:rsidR="001A0B8D" w:rsidRDefault="001A0B8D" w:rsidP="0022223C"/>
    <w:p w:rsidR="001A0B8D" w:rsidRDefault="001A0B8D" w:rsidP="0022223C">
      <w:r>
        <w:t>Gli incontri saranno tutti on line.</w:t>
      </w:r>
    </w:p>
    <w:p w:rsidR="001A0B8D" w:rsidRDefault="001A0B8D" w:rsidP="0022223C"/>
    <w:p w:rsidR="001A0B8D" w:rsidRDefault="0064362F" w:rsidP="0022223C">
      <w:r>
        <w:t xml:space="preserve">Non sarà prodotto </w:t>
      </w:r>
      <w:r w:rsidR="001A0B8D">
        <w:t>l’attestato di partecipazione in relazione agli incontri effettuati.</w:t>
      </w:r>
    </w:p>
    <w:p w:rsidR="001A0B8D" w:rsidRDefault="001A0B8D" w:rsidP="0022223C"/>
    <w:p w:rsidR="001A0B8D" w:rsidRDefault="001A0B8D" w:rsidP="0022223C">
      <w:r>
        <w:t>Per eventuali informazioni è possibile scrive</w:t>
      </w:r>
      <w:r w:rsidR="003D1F44">
        <w:t>re</w:t>
      </w:r>
      <w:r>
        <w:t xml:space="preserve"> alla Dirigente scolastica  dell’Istituto capofila del Progetto </w:t>
      </w:r>
    </w:p>
    <w:p w:rsidR="00390A40" w:rsidRDefault="001A0B8D" w:rsidP="0022223C">
      <w:r>
        <w:t xml:space="preserve">“Cyberbullismo in @RETE e nella RETE” all’indirizzo mail </w:t>
      </w:r>
      <w:hyperlink r:id="rId10" w:history="1">
        <w:r w:rsidRPr="001175DB">
          <w:rPr>
            <w:rStyle w:val="Collegamentoipertestuale"/>
          </w:rPr>
          <w:t>dirigente@iisleinaudi.edu.it</w:t>
        </w:r>
      </w:hyperlink>
      <w:r>
        <w:t xml:space="preserve"> oppure alla Prof.ssa </w:t>
      </w:r>
      <w:r w:rsidR="00390A40">
        <w:t>Belotti Veronica</w:t>
      </w:r>
      <w:r>
        <w:t xml:space="preserve"> all’indirizzo mail </w:t>
      </w:r>
      <w:r w:rsidR="00390A40">
        <w:t xml:space="preserve"> </w:t>
      </w:r>
      <w:hyperlink r:id="rId11" w:history="1">
        <w:r w:rsidR="00390A40" w:rsidRPr="00A22BC6">
          <w:rPr>
            <w:rStyle w:val="Collegamentoipertestuale"/>
          </w:rPr>
          <w:t>belottiveronica@iisleinaudi.edu.it</w:t>
        </w:r>
      </w:hyperlink>
      <w:r w:rsidR="00390A40" w:rsidRPr="00390A40">
        <w:t xml:space="preserve"> </w:t>
      </w:r>
    </w:p>
    <w:p w:rsidR="00390A40" w:rsidRDefault="00390A40" w:rsidP="0022223C">
      <w:pPr>
        <w:rPr>
          <w:b/>
          <w:bCs/>
          <w:u w:val="single"/>
        </w:rPr>
      </w:pPr>
    </w:p>
    <w:p w:rsidR="00390A40" w:rsidRDefault="00390A40" w:rsidP="0022223C">
      <w:pPr>
        <w:rPr>
          <w:b/>
          <w:bCs/>
          <w:u w:val="single"/>
        </w:rPr>
      </w:pPr>
    </w:p>
    <w:p w:rsidR="001A0B8D" w:rsidRPr="00FF2319" w:rsidRDefault="00390A40" w:rsidP="0022223C">
      <w:pPr>
        <w:rPr>
          <w:b/>
          <w:bCs/>
          <w:u w:val="single"/>
        </w:rPr>
      </w:pPr>
      <w:r>
        <w:rPr>
          <w:b/>
          <w:bCs/>
          <w:u w:val="single"/>
        </w:rPr>
        <w:t>Si a</w:t>
      </w:r>
      <w:r w:rsidR="001A0B8D" w:rsidRPr="00FF2319">
        <w:rPr>
          <w:b/>
          <w:bCs/>
          <w:u w:val="single"/>
        </w:rPr>
        <w:t>llega la locandina illustrativa degli incontri.</w:t>
      </w:r>
    </w:p>
    <w:p w:rsidR="001A0B8D" w:rsidRDefault="001A0B8D" w:rsidP="0022223C">
      <w:pPr>
        <w:rPr>
          <w:rStyle w:val="Enfasicorsivo"/>
          <w:i w:val="0"/>
          <w:iCs w:val="0"/>
        </w:rPr>
      </w:pPr>
    </w:p>
    <w:p w:rsidR="002B1E43" w:rsidRPr="00297D3A" w:rsidRDefault="002B1E43" w:rsidP="002B1E43">
      <w:pPr>
        <w:tabs>
          <w:tab w:val="center" w:pos="6663"/>
        </w:tabs>
        <w:autoSpaceDE w:val="0"/>
        <w:autoSpaceDN w:val="0"/>
        <w:adjustRightInd w:val="0"/>
        <w:jc w:val="right"/>
      </w:pPr>
      <w:r w:rsidRPr="00297D3A">
        <w:t>IL DIRIGENTE SCOLASTICO</w:t>
      </w:r>
    </w:p>
    <w:p w:rsidR="002B1E43" w:rsidRPr="00297D3A" w:rsidRDefault="002B1E43" w:rsidP="002B1E43">
      <w:pPr>
        <w:tabs>
          <w:tab w:val="center" w:pos="6663"/>
        </w:tabs>
        <w:autoSpaceDE w:val="0"/>
        <w:autoSpaceDN w:val="0"/>
        <w:adjustRightInd w:val="0"/>
        <w:jc w:val="right"/>
      </w:pPr>
      <w:r w:rsidRPr="00297D3A">
        <w:t>Prof.ssa Vittorina FERRARI</w:t>
      </w:r>
    </w:p>
    <w:p w:rsidR="002B1E43" w:rsidRPr="00297D3A" w:rsidRDefault="002B1E43" w:rsidP="002B1E43">
      <w:pPr>
        <w:tabs>
          <w:tab w:val="center" w:pos="6663"/>
        </w:tabs>
        <w:autoSpaceDE w:val="0"/>
        <w:autoSpaceDN w:val="0"/>
        <w:adjustRightInd w:val="0"/>
        <w:jc w:val="right"/>
        <w:rPr>
          <w:sz w:val="20"/>
          <w:szCs w:val="20"/>
        </w:rPr>
      </w:pPr>
      <w:r w:rsidRPr="00297D3A">
        <w:tab/>
      </w:r>
      <w:r w:rsidRPr="00297D3A">
        <w:rPr>
          <w:sz w:val="20"/>
          <w:szCs w:val="20"/>
        </w:rPr>
        <w:t xml:space="preserve">(Firma autografa sostituita a mezzo stampa </w:t>
      </w:r>
    </w:p>
    <w:p w:rsidR="002B1E43" w:rsidRPr="00297D3A" w:rsidRDefault="002B1E43" w:rsidP="002B1E43">
      <w:pPr>
        <w:tabs>
          <w:tab w:val="center" w:pos="6663"/>
        </w:tabs>
        <w:autoSpaceDE w:val="0"/>
        <w:autoSpaceDN w:val="0"/>
        <w:adjustRightInd w:val="0"/>
        <w:spacing w:line="276" w:lineRule="auto"/>
        <w:jc w:val="right"/>
        <w:rPr>
          <w:rStyle w:val="Enfasicorsivo"/>
          <w:i w:val="0"/>
          <w:iCs w:val="0"/>
        </w:rPr>
      </w:pPr>
      <w:r w:rsidRPr="00297D3A">
        <w:rPr>
          <w:sz w:val="20"/>
          <w:szCs w:val="20"/>
        </w:rPr>
        <w:t>ai sensi e per gli effetti art.3 c.2 dl.39/1993)</w:t>
      </w: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Default="006151D0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</w:p>
    <w:p w:rsidR="006151D0" w:rsidRPr="0022223C" w:rsidRDefault="00326F7F" w:rsidP="004F57F4">
      <w:pPr>
        <w:tabs>
          <w:tab w:val="center" w:pos="7088"/>
        </w:tabs>
        <w:jc w:val="right"/>
        <w:rPr>
          <w:rStyle w:val="Enfasicorsivo"/>
          <w:i w:val="0"/>
          <w:iCs w:val="0"/>
        </w:rPr>
      </w:pPr>
      <w:r w:rsidRPr="00746D73">
        <w:rPr>
          <w:noProof/>
        </w:rPr>
        <w:lastRenderedPageBreak/>
        <w:drawing>
          <wp:inline distT="0" distB="0" distL="0" distR="0">
            <wp:extent cx="6267450" cy="8858250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1D0" w:rsidRPr="0022223C" w:rsidSect="002B1E43">
      <w:headerReference w:type="default" r:id="rId13"/>
      <w:pgSz w:w="11906" w:h="16838"/>
      <w:pgMar w:top="567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B90" w:rsidRDefault="00E56B90">
      <w:r>
        <w:separator/>
      </w:r>
    </w:p>
  </w:endnote>
  <w:endnote w:type="continuationSeparator" w:id="0">
    <w:p w:rsidR="00E56B90" w:rsidRDefault="00E56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B90" w:rsidRDefault="00E56B90">
      <w:r>
        <w:separator/>
      </w:r>
    </w:p>
  </w:footnote>
  <w:footnote w:type="continuationSeparator" w:id="0">
    <w:p w:rsidR="00E56B90" w:rsidRDefault="00E56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A40" w:rsidRDefault="00326F7F" w:rsidP="0012366D">
    <w:pPr>
      <w:jc w:val="center"/>
      <w:rPr>
        <w:rFonts w:ascii="Verdana" w:hAnsi="Verdana" w:cs="Tahoma"/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2947670</wp:posOffset>
          </wp:positionH>
          <wp:positionV relativeFrom="paragraph">
            <wp:posOffset>-125730</wp:posOffset>
          </wp:positionV>
          <wp:extent cx="400685" cy="457200"/>
          <wp:effectExtent l="0" t="0" r="0" b="0"/>
          <wp:wrapNone/>
          <wp:docPr id="6" name="Immagine 6" descr="logo_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pub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0A40" w:rsidRDefault="00390A40" w:rsidP="0012366D">
    <w:pPr>
      <w:jc w:val="center"/>
      <w:rPr>
        <w:rFonts w:ascii="Verdana" w:hAnsi="Verdana" w:cs="Tahoma"/>
        <w:b/>
        <w:noProof/>
        <w:sz w:val="16"/>
        <w:szCs w:val="16"/>
      </w:rPr>
    </w:pPr>
  </w:p>
  <w:p w:rsidR="00390A40" w:rsidRDefault="00390A40" w:rsidP="0012366D">
    <w:pPr>
      <w:jc w:val="center"/>
      <w:rPr>
        <w:rFonts w:ascii="Verdana" w:hAnsi="Verdana" w:cs="Tahoma"/>
        <w:b/>
        <w:noProof/>
        <w:sz w:val="16"/>
        <w:szCs w:val="16"/>
      </w:rPr>
    </w:pPr>
  </w:p>
  <w:p w:rsidR="006732AA" w:rsidRPr="00340BEC" w:rsidRDefault="006732AA" w:rsidP="0012366D">
    <w:pPr>
      <w:jc w:val="center"/>
      <w:rPr>
        <w:rFonts w:ascii="Verdana" w:hAnsi="Verdana" w:cs="Tahoma"/>
        <w:b/>
        <w:sz w:val="16"/>
        <w:szCs w:val="16"/>
      </w:rPr>
    </w:pPr>
    <w:r w:rsidRPr="00340BEC">
      <w:rPr>
        <w:rFonts w:ascii="Verdana" w:hAnsi="Verdana" w:cs="Tahoma"/>
        <w:b/>
        <w:noProof/>
        <w:sz w:val="16"/>
        <w:szCs w:val="16"/>
      </w:rPr>
      <w:t>Ministero dell'Istruzione</w:t>
    </w:r>
    <w:r w:rsidR="00390A40">
      <w:rPr>
        <w:rFonts w:ascii="Verdana" w:hAnsi="Verdana" w:cs="Tahoma"/>
        <w:b/>
        <w:noProof/>
        <w:sz w:val="16"/>
        <w:szCs w:val="16"/>
      </w:rPr>
      <w:t xml:space="preserve"> e del merito</w:t>
    </w:r>
  </w:p>
  <w:p w:rsidR="006732AA" w:rsidRPr="0060221E" w:rsidRDefault="006732AA" w:rsidP="006732AA">
    <w:pPr>
      <w:jc w:val="center"/>
      <w:outlineLvl w:val="0"/>
      <w:rPr>
        <w:rFonts w:ascii="Verdana" w:hAnsi="Verdana" w:cs="Tahoma"/>
        <w:b/>
        <w:sz w:val="16"/>
        <w:szCs w:val="16"/>
      </w:rPr>
    </w:pPr>
    <w:r w:rsidRPr="0060221E">
      <w:rPr>
        <w:rFonts w:ascii="Verdana" w:hAnsi="Verdana" w:cs="Tahoma"/>
        <w:b/>
        <w:noProof/>
        <w:sz w:val="16"/>
        <w:szCs w:val="16"/>
      </w:rPr>
      <w:t>ISTITUTO DI ISTRUZIONE SUPERIORE “L.</w:t>
    </w:r>
    <w:r w:rsidRPr="0060221E">
      <w:rPr>
        <w:rFonts w:ascii="Verdana" w:hAnsi="Verdana" w:cs="Tahoma"/>
        <w:b/>
        <w:sz w:val="16"/>
        <w:szCs w:val="16"/>
      </w:rPr>
      <w:t xml:space="preserve"> </w:t>
    </w:r>
    <w:r w:rsidRPr="0060221E">
      <w:rPr>
        <w:rFonts w:ascii="Verdana" w:hAnsi="Verdana" w:cs="Tahoma"/>
        <w:b/>
        <w:noProof/>
        <w:sz w:val="16"/>
        <w:szCs w:val="16"/>
      </w:rPr>
      <w:t>EINAUDI”</w:t>
    </w:r>
  </w:p>
  <w:p w:rsidR="006732AA" w:rsidRPr="00340BEC" w:rsidRDefault="006732AA" w:rsidP="006732AA">
    <w:pPr>
      <w:jc w:val="center"/>
      <w:outlineLvl w:val="0"/>
      <w:rPr>
        <w:rFonts w:ascii="Verdana" w:hAnsi="Verdana" w:cs="Tahoma"/>
        <w:sz w:val="16"/>
        <w:szCs w:val="16"/>
      </w:rPr>
    </w:pPr>
    <w:r>
      <w:rPr>
        <w:rFonts w:ascii="Verdana" w:hAnsi="Verdana" w:cs="Tahoma"/>
        <w:noProof/>
        <w:sz w:val="16"/>
        <w:szCs w:val="16"/>
      </w:rPr>
      <w:t>Via</w:t>
    </w:r>
    <w:r w:rsidRPr="00340BEC">
      <w:rPr>
        <w:rFonts w:ascii="Verdana" w:hAnsi="Verdana" w:cs="Tahoma"/>
        <w:noProof/>
        <w:sz w:val="16"/>
        <w:szCs w:val="16"/>
      </w:rPr>
      <w:t xml:space="preserve"> F.</w:t>
    </w:r>
    <w:r>
      <w:rPr>
        <w:rFonts w:ascii="Verdana" w:hAnsi="Verdana" w:cs="Tahoma"/>
        <w:noProof/>
        <w:sz w:val="16"/>
        <w:szCs w:val="16"/>
      </w:rPr>
      <w:t>lli</w:t>
    </w:r>
    <w:r w:rsidRPr="00340BEC">
      <w:rPr>
        <w:rFonts w:ascii="Verdana" w:hAnsi="Verdana" w:cs="Tahoma"/>
        <w:noProof/>
        <w:sz w:val="16"/>
        <w:szCs w:val="16"/>
      </w:rPr>
      <w:t xml:space="preserve"> S</w:t>
    </w:r>
    <w:r>
      <w:rPr>
        <w:rFonts w:ascii="Verdana" w:hAnsi="Verdana" w:cs="Tahoma"/>
        <w:noProof/>
        <w:sz w:val="16"/>
        <w:szCs w:val="16"/>
      </w:rPr>
      <w:t>irani n°</w:t>
    </w:r>
    <w:r w:rsidRPr="00340BEC">
      <w:rPr>
        <w:rFonts w:ascii="Verdana" w:hAnsi="Verdana" w:cs="Tahoma"/>
        <w:noProof/>
        <w:sz w:val="16"/>
        <w:szCs w:val="16"/>
      </w:rPr>
      <w:t>.1</w:t>
    </w:r>
    <w:r w:rsidRPr="00340BEC">
      <w:rPr>
        <w:rFonts w:ascii="Verdana" w:hAnsi="Verdana" w:cs="Tahoma"/>
        <w:sz w:val="16"/>
        <w:szCs w:val="16"/>
      </w:rPr>
      <w:t xml:space="preserve"> - </w:t>
    </w:r>
    <w:r w:rsidRPr="00340BEC">
      <w:rPr>
        <w:rFonts w:ascii="Verdana" w:hAnsi="Verdana" w:cs="Tahoma"/>
        <w:noProof/>
        <w:sz w:val="16"/>
        <w:szCs w:val="16"/>
      </w:rPr>
      <w:t>25032</w:t>
    </w:r>
    <w:r w:rsidRPr="00340BEC">
      <w:rPr>
        <w:rFonts w:ascii="Verdana" w:hAnsi="Verdana" w:cs="Tahoma"/>
        <w:sz w:val="16"/>
        <w:szCs w:val="16"/>
      </w:rPr>
      <w:t xml:space="preserve"> </w:t>
    </w:r>
    <w:r>
      <w:rPr>
        <w:rFonts w:ascii="Verdana" w:hAnsi="Verdana" w:cs="Tahoma"/>
        <w:noProof/>
        <w:sz w:val="16"/>
        <w:szCs w:val="16"/>
      </w:rPr>
      <w:t>Chiari</w:t>
    </w:r>
    <w:r w:rsidRPr="00340BEC">
      <w:rPr>
        <w:rFonts w:ascii="Verdana" w:hAnsi="Verdana" w:cs="Tahoma"/>
        <w:sz w:val="16"/>
        <w:szCs w:val="16"/>
      </w:rPr>
      <w:t xml:space="preserve"> (</w:t>
    </w:r>
    <w:r w:rsidRPr="00340BEC">
      <w:rPr>
        <w:rFonts w:ascii="Verdana" w:hAnsi="Verdana" w:cs="Tahoma"/>
        <w:noProof/>
        <w:sz w:val="16"/>
        <w:szCs w:val="16"/>
      </w:rPr>
      <w:t>BS</w:t>
    </w:r>
    <w:r w:rsidRPr="00340BEC">
      <w:rPr>
        <w:rFonts w:ascii="Verdana" w:hAnsi="Verdana" w:cs="Tahoma"/>
        <w:sz w:val="16"/>
        <w:szCs w:val="16"/>
      </w:rPr>
      <w:t>)</w:t>
    </w:r>
  </w:p>
  <w:p w:rsidR="006732AA" w:rsidRDefault="006732AA" w:rsidP="006732AA">
    <w:pPr>
      <w:jc w:val="center"/>
      <w:rPr>
        <w:rFonts w:ascii="Verdana" w:hAnsi="Verdana" w:cs="Tahoma"/>
        <w:sz w:val="16"/>
        <w:szCs w:val="16"/>
      </w:rPr>
    </w:pPr>
    <w:r w:rsidRPr="00340BEC">
      <w:rPr>
        <w:rFonts w:ascii="Verdana" w:hAnsi="Verdana" w:cs="Tahoma"/>
        <w:b/>
        <w:sz w:val="16"/>
        <w:szCs w:val="16"/>
      </w:rPr>
      <w:t>Tel.</w:t>
    </w:r>
    <w:r w:rsidRPr="00340BEC">
      <w:rPr>
        <w:rFonts w:ascii="Verdana" w:hAnsi="Verdana" w:cs="Tahoma"/>
        <w:sz w:val="16"/>
        <w:szCs w:val="16"/>
      </w:rPr>
      <w:t xml:space="preserve"> </w:t>
    </w:r>
    <w:r w:rsidRPr="00340BEC">
      <w:rPr>
        <w:rFonts w:ascii="Verdana" w:hAnsi="Verdana" w:cs="Tahoma"/>
        <w:noProof/>
        <w:sz w:val="16"/>
        <w:szCs w:val="16"/>
      </w:rPr>
      <w:t>030</w:t>
    </w:r>
    <w:r>
      <w:rPr>
        <w:rFonts w:ascii="Verdana" w:hAnsi="Verdana" w:cs="Tahoma"/>
        <w:noProof/>
        <w:sz w:val="16"/>
        <w:szCs w:val="16"/>
      </w:rPr>
      <w:t>/</w:t>
    </w:r>
    <w:r w:rsidRPr="00340BEC">
      <w:rPr>
        <w:rFonts w:ascii="Verdana" w:hAnsi="Verdana" w:cs="Tahoma"/>
        <w:noProof/>
        <w:sz w:val="16"/>
        <w:szCs w:val="16"/>
      </w:rPr>
      <w:t>711244</w:t>
    </w:r>
    <w:r w:rsidRPr="00340BEC">
      <w:rPr>
        <w:rFonts w:ascii="Verdana" w:hAnsi="Verdana" w:cs="Tahoma"/>
        <w:sz w:val="16"/>
        <w:szCs w:val="16"/>
      </w:rPr>
      <w:t xml:space="preserve"> </w:t>
    </w:r>
    <w:r>
      <w:rPr>
        <w:rFonts w:ascii="Verdana" w:hAnsi="Verdana" w:cs="Tahoma"/>
        <w:sz w:val="16"/>
        <w:szCs w:val="16"/>
      </w:rPr>
      <w:t xml:space="preserve"> - </w:t>
    </w:r>
    <w:r w:rsidRPr="00340BEC">
      <w:rPr>
        <w:rFonts w:ascii="Verdana" w:hAnsi="Verdana" w:cs="Tahoma"/>
        <w:noProof/>
        <w:sz w:val="16"/>
        <w:szCs w:val="16"/>
      </w:rPr>
      <w:t>030</w:t>
    </w:r>
    <w:r>
      <w:rPr>
        <w:rFonts w:ascii="Verdana" w:hAnsi="Verdana" w:cs="Tahoma"/>
        <w:noProof/>
        <w:sz w:val="16"/>
        <w:szCs w:val="16"/>
      </w:rPr>
      <w:t>/</w:t>
    </w:r>
    <w:r w:rsidRPr="00340BEC">
      <w:rPr>
        <w:rFonts w:ascii="Verdana" w:hAnsi="Verdana" w:cs="Tahoma"/>
        <w:noProof/>
        <w:sz w:val="16"/>
        <w:szCs w:val="16"/>
      </w:rPr>
      <w:t>7000242</w:t>
    </w:r>
    <w:r>
      <w:rPr>
        <w:rFonts w:ascii="Verdana" w:hAnsi="Verdana" w:cs="Tahoma"/>
        <w:noProof/>
        <w:sz w:val="16"/>
        <w:szCs w:val="16"/>
      </w:rPr>
      <w:t xml:space="preserve"> -</w:t>
    </w:r>
    <w:r w:rsidRPr="00340BEC">
      <w:rPr>
        <w:rFonts w:ascii="Verdana" w:hAnsi="Verdana" w:cs="Tahoma"/>
        <w:sz w:val="16"/>
        <w:szCs w:val="16"/>
      </w:rPr>
      <w:t xml:space="preserve"> </w:t>
    </w:r>
    <w:r w:rsidRPr="00340BEC">
      <w:rPr>
        <w:rFonts w:ascii="Verdana" w:hAnsi="Verdana" w:cs="Tahoma"/>
        <w:b/>
        <w:sz w:val="16"/>
        <w:szCs w:val="16"/>
      </w:rPr>
      <w:t>Fax.</w:t>
    </w:r>
    <w:r w:rsidRPr="00340BEC">
      <w:rPr>
        <w:rFonts w:ascii="Verdana" w:hAnsi="Verdana" w:cs="Tahoma"/>
        <w:sz w:val="16"/>
        <w:szCs w:val="16"/>
      </w:rPr>
      <w:t xml:space="preserve"> </w:t>
    </w:r>
    <w:r w:rsidRPr="00340BEC">
      <w:rPr>
        <w:rFonts w:ascii="Verdana" w:hAnsi="Verdana" w:cs="Tahoma"/>
        <w:noProof/>
        <w:sz w:val="16"/>
        <w:szCs w:val="16"/>
      </w:rPr>
      <w:t>030</w:t>
    </w:r>
    <w:r>
      <w:rPr>
        <w:rFonts w:ascii="Verdana" w:hAnsi="Verdana" w:cs="Tahoma"/>
        <w:noProof/>
        <w:sz w:val="16"/>
        <w:szCs w:val="16"/>
      </w:rPr>
      <w:t>/</w:t>
    </w:r>
    <w:r w:rsidRPr="00340BEC">
      <w:rPr>
        <w:rFonts w:ascii="Verdana" w:hAnsi="Verdana" w:cs="Tahoma"/>
        <w:noProof/>
        <w:sz w:val="16"/>
        <w:szCs w:val="16"/>
      </w:rPr>
      <w:t>7001934</w:t>
    </w:r>
  </w:p>
  <w:p w:rsidR="006732AA" w:rsidRPr="00E91A00" w:rsidRDefault="006732AA" w:rsidP="006732AA">
    <w:pPr>
      <w:jc w:val="center"/>
      <w:rPr>
        <w:rFonts w:ascii="Verdana" w:hAnsi="Verdana" w:cs="Tahoma"/>
        <w:noProof/>
        <w:sz w:val="16"/>
        <w:szCs w:val="16"/>
      </w:rPr>
    </w:pPr>
    <w:r w:rsidRPr="00E91A00">
      <w:rPr>
        <w:rFonts w:ascii="Verdana" w:hAnsi="Verdana" w:cs="Tahoma"/>
        <w:sz w:val="16"/>
        <w:szCs w:val="16"/>
      </w:rPr>
      <w:t xml:space="preserve">Codice Fiscale: </w:t>
    </w:r>
    <w:r w:rsidRPr="00E91A00">
      <w:rPr>
        <w:rFonts w:ascii="Verdana" w:hAnsi="Verdana" w:cs="Tahoma"/>
        <w:noProof/>
        <w:sz w:val="16"/>
        <w:szCs w:val="16"/>
      </w:rPr>
      <w:t>82001490174</w:t>
    </w:r>
    <w:r w:rsidRPr="00E91A00">
      <w:rPr>
        <w:rFonts w:ascii="Verdana" w:hAnsi="Verdana" w:cs="Tahoma"/>
        <w:sz w:val="16"/>
        <w:szCs w:val="16"/>
      </w:rPr>
      <w:t xml:space="preserve"> Codice Meccanografico: </w:t>
    </w:r>
    <w:r w:rsidRPr="00E91A00">
      <w:rPr>
        <w:rFonts w:ascii="Verdana" w:hAnsi="Verdana" w:cs="Tahoma"/>
        <w:b/>
        <w:noProof/>
        <w:sz w:val="16"/>
        <w:szCs w:val="16"/>
      </w:rPr>
      <w:t>BSIS03800X</w:t>
    </w:r>
  </w:p>
  <w:p w:rsidR="006732AA" w:rsidRPr="00E91A00" w:rsidRDefault="00E91A00" w:rsidP="00F6297D">
    <w:pPr>
      <w:pBdr>
        <w:bottom w:val="single" w:sz="4" w:space="1" w:color="auto"/>
      </w:pBdr>
      <w:jc w:val="center"/>
      <w:rPr>
        <w:rFonts w:ascii="Verdana" w:hAnsi="Verdana"/>
        <w:sz w:val="16"/>
        <w:szCs w:val="16"/>
        <w:lang w:val="fr-FR"/>
      </w:rPr>
    </w:pPr>
    <w:r>
      <w:rPr>
        <w:rFonts w:ascii="Verdana" w:hAnsi="Verdana"/>
        <w:b/>
        <w:noProof/>
        <w:sz w:val="16"/>
        <w:szCs w:val="16"/>
        <w:lang w:val="fr-FR"/>
      </w:rPr>
      <w:t>m</w:t>
    </w:r>
    <w:r w:rsidR="006732AA" w:rsidRPr="00E91A00">
      <w:rPr>
        <w:rFonts w:ascii="Verdana" w:hAnsi="Verdana"/>
        <w:b/>
        <w:noProof/>
        <w:sz w:val="16"/>
        <w:szCs w:val="16"/>
        <w:lang w:val="fr-FR"/>
      </w:rPr>
      <w:t>ail</w:t>
    </w:r>
    <w:r w:rsidR="006732AA" w:rsidRPr="00E91A00">
      <w:rPr>
        <w:rFonts w:ascii="Verdana" w:hAnsi="Verdana"/>
        <w:noProof/>
        <w:sz w:val="16"/>
        <w:szCs w:val="16"/>
        <w:lang w:val="fr-FR"/>
      </w:rPr>
      <w:t xml:space="preserve">:bsis03800x@istruzione.it  </w:t>
    </w:r>
    <w:r w:rsidR="006732AA" w:rsidRPr="00E91A00">
      <w:rPr>
        <w:rFonts w:ascii="Verdana" w:hAnsi="Verdana"/>
        <w:b/>
        <w:noProof/>
        <w:sz w:val="16"/>
        <w:szCs w:val="16"/>
        <w:lang w:val="fr-FR"/>
      </w:rPr>
      <w:t>PEC</w:t>
    </w:r>
    <w:r w:rsidR="006732AA" w:rsidRPr="00E91A00">
      <w:rPr>
        <w:rFonts w:ascii="Verdana" w:hAnsi="Verdana"/>
        <w:noProof/>
        <w:sz w:val="16"/>
        <w:szCs w:val="16"/>
        <w:lang w:val="fr-FR"/>
      </w:rPr>
      <w:t>: bsis03800x@pec.istruzione.it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62"/>
    <w:multiLevelType w:val="multilevel"/>
    <w:tmpl w:val="00000062"/>
    <w:name w:val="WWNum9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04D3157"/>
    <w:multiLevelType w:val="multilevel"/>
    <w:tmpl w:val="C436D5B8"/>
    <w:lvl w:ilvl="0">
      <w:start w:val="2"/>
      <w:numFmt w:val="decimal"/>
      <w:lvlText w:val="%1"/>
      <w:lvlJc w:val="left"/>
      <w:pPr>
        <w:ind w:left="840" w:hanging="4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37"/>
      </w:pPr>
      <w:rPr>
        <w:rFonts w:ascii="Arial" w:eastAsia="Arial" w:hAnsi="Arial" w:cs="Arial" w:hint="default"/>
        <w:spacing w:val="-1"/>
        <w:w w:val="90"/>
        <w:sz w:val="20"/>
        <w:szCs w:val="20"/>
      </w:rPr>
    </w:lvl>
    <w:lvl w:ilvl="2">
      <w:numFmt w:val="bullet"/>
      <w:lvlText w:val="•"/>
      <w:lvlJc w:val="left"/>
      <w:pPr>
        <w:ind w:left="2784" w:hanging="437"/>
      </w:pPr>
      <w:rPr>
        <w:rFonts w:hint="default"/>
      </w:rPr>
    </w:lvl>
    <w:lvl w:ilvl="3">
      <w:numFmt w:val="bullet"/>
      <w:lvlText w:val="•"/>
      <w:lvlJc w:val="left"/>
      <w:pPr>
        <w:ind w:left="3756" w:hanging="437"/>
      </w:pPr>
      <w:rPr>
        <w:rFonts w:hint="default"/>
      </w:rPr>
    </w:lvl>
    <w:lvl w:ilvl="4">
      <w:numFmt w:val="bullet"/>
      <w:lvlText w:val="•"/>
      <w:lvlJc w:val="left"/>
      <w:pPr>
        <w:ind w:left="4728" w:hanging="437"/>
      </w:pPr>
      <w:rPr>
        <w:rFonts w:hint="default"/>
      </w:rPr>
    </w:lvl>
    <w:lvl w:ilvl="5">
      <w:numFmt w:val="bullet"/>
      <w:lvlText w:val="•"/>
      <w:lvlJc w:val="left"/>
      <w:pPr>
        <w:ind w:left="5700" w:hanging="437"/>
      </w:pPr>
      <w:rPr>
        <w:rFonts w:hint="default"/>
      </w:rPr>
    </w:lvl>
    <w:lvl w:ilvl="6">
      <w:numFmt w:val="bullet"/>
      <w:lvlText w:val="•"/>
      <w:lvlJc w:val="left"/>
      <w:pPr>
        <w:ind w:left="6672" w:hanging="437"/>
      </w:pPr>
      <w:rPr>
        <w:rFonts w:hint="default"/>
      </w:rPr>
    </w:lvl>
    <w:lvl w:ilvl="7">
      <w:numFmt w:val="bullet"/>
      <w:lvlText w:val="•"/>
      <w:lvlJc w:val="left"/>
      <w:pPr>
        <w:ind w:left="7644" w:hanging="437"/>
      </w:pPr>
      <w:rPr>
        <w:rFonts w:hint="default"/>
      </w:rPr>
    </w:lvl>
    <w:lvl w:ilvl="8">
      <w:numFmt w:val="bullet"/>
      <w:lvlText w:val="•"/>
      <w:lvlJc w:val="left"/>
      <w:pPr>
        <w:ind w:left="8616" w:hanging="437"/>
      </w:pPr>
      <w:rPr>
        <w:rFonts w:hint="default"/>
      </w:rPr>
    </w:lvl>
  </w:abstractNum>
  <w:abstractNum w:abstractNumId="3" w15:restartNumberingAfterBreak="0">
    <w:nsid w:val="018A4944"/>
    <w:multiLevelType w:val="multilevel"/>
    <w:tmpl w:val="80526AC2"/>
    <w:lvl w:ilvl="0">
      <w:start w:val="3"/>
      <w:numFmt w:val="decimal"/>
      <w:lvlText w:val="%1"/>
      <w:lvlJc w:val="left"/>
      <w:pPr>
        <w:ind w:left="840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25"/>
        <w:jc w:val="right"/>
      </w:pPr>
      <w:rPr>
        <w:rFonts w:ascii="Arial" w:eastAsia="Arial" w:hAnsi="Arial" w:cs="Arial" w:hint="default"/>
        <w:spacing w:val="-1"/>
        <w:w w:val="90"/>
        <w:sz w:val="20"/>
        <w:szCs w:val="20"/>
      </w:rPr>
    </w:lvl>
    <w:lvl w:ilvl="2">
      <w:numFmt w:val="bullet"/>
      <w:lvlText w:val="•"/>
      <w:lvlJc w:val="left"/>
      <w:pPr>
        <w:ind w:left="2784" w:hanging="425"/>
      </w:pPr>
      <w:rPr>
        <w:rFonts w:hint="default"/>
      </w:rPr>
    </w:lvl>
    <w:lvl w:ilvl="3">
      <w:numFmt w:val="bullet"/>
      <w:lvlText w:val="•"/>
      <w:lvlJc w:val="left"/>
      <w:pPr>
        <w:ind w:left="3756" w:hanging="425"/>
      </w:pPr>
      <w:rPr>
        <w:rFonts w:hint="default"/>
      </w:rPr>
    </w:lvl>
    <w:lvl w:ilvl="4">
      <w:numFmt w:val="bullet"/>
      <w:lvlText w:val="•"/>
      <w:lvlJc w:val="left"/>
      <w:pPr>
        <w:ind w:left="4728" w:hanging="425"/>
      </w:pPr>
      <w:rPr>
        <w:rFonts w:hint="default"/>
      </w:rPr>
    </w:lvl>
    <w:lvl w:ilvl="5">
      <w:numFmt w:val="bullet"/>
      <w:lvlText w:val="•"/>
      <w:lvlJc w:val="left"/>
      <w:pPr>
        <w:ind w:left="5700" w:hanging="425"/>
      </w:pPr>
      <w:rPr>
        <w:rFonts w:hint="default"/>
      </w:rPr>
    </w:lvl>
    <w:lvl w:ilvl="6">
      <w:numFmt w:val="bullet"/>
      <w:lvlText w:val="•"/>
      <w:lvlJc w:val="left"/>
      <w:pPr>
        <w:ind w:left="6672" w:hanging="425"/>
      </w:pPr>
      <w:rPr>
        <w:rFonts w:hint="default"/>
      </w:rPr>
    </w:lvl>
    <w:lvl w:ilvl="7">
      <w:numFmt w:val="bullet"/>
      <w:lvlText w:val="•"/>
      <w:lvlJc w:val="left"/>
      <w:pPr>
        <w:ind w:left="7644" w:hanging="425"/>
      </w:pPr>
      <w:rPr>
        <w:rFonts w:hint="default"/>
      </w:rPr>
    </w:lvl>
    <w:lvl w:ilvl="8">
      <w:numFmt w:val="bullet"/>
      <w:lvlText w:val="•"/>
      <w:lvlJc w:val="left"/>
      <w:pPr>
        <w:ind w:left="8616" w:hanging="425"/>
      </w:pPr>
      <w:rPr>
        <w:rFonts w:hint="default"/>
      </w:rPr>
    </w:lvl>
  </w:abstractNum>
  <w:abstractNum w:abstractNumId="4" w15:restartNumberingAfterBreak="0">
    <w:nsid w:val="08C17821"/>
    <w:multiLevelType w:val="hybridMultilevel"/>
    <w:tmpl w:val="B66CD14C"/>
    <w:lvl w:ilvl="0" w:tplc="0410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14E1C4E"/>
    <w:multiLevelType w:val="hybridMultilevel"/>
    <w:tmpl w:val="B1CEA2AE"/>
    <w:lvl w:ilvl="0" w:tplc="50182FD0">
      <w:numFmt w:val="bullet"/>
      <w:lvlText w:val="-"/>
      <w:lvlJc w:val="left"/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82A26"/>
    <w:multiLevelType w:val="multilevel"/>
    <w:tmpl w:val="6E7E7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37A71"/>
    <w:multiLevelType w:val="hybridMultilevel"/>
    <w:tmpl w:val="3F202330"/>
    <w:lvl w:ilvl="0" w:tplc="69AC7E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7B7513"/>
    <w:multiLevelType w:val="hybridMultilevel"/>
    <w:tmpl w:val="228A78EC"/>
    <w:lvl w:ilvl="0" w:tplc="6944BB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B0638"/>
    <w:multiLevelType w:val="hybridMultilevel"/>
    <w:tmpl w:val="F2D6A718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AF85884"/>
    <w:multiLevelType w:val="hybridMultilevel"/>
    <w:tmpl w:val="F0103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D755B"/>
    <w:multiLevelType w:val="multilevel"/>
    <w:tmpl w:val="D068BB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DA14FD"/>
    <w:multiLevelType w:val="hybridMultilevel"/>
    <w:tmpl w:val="1FE0402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F6609"/>
    <w:multiLevelType w:val="multilevel"/>
    <w:tmpl w:val="58A2A4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5B3757"/>
    <w:multiLevelType w:val="hybridMultilevel"/>
    <w:tmpl w:val="291A288A"/>
    <w:lvl w:ilvl="0" w:tplc="AC8ADD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228DD"/>
    <w:multiLevelType w:val="multilevel"/>
    <w:tmpl w:val="328458C0"/>
    <w:lvl w:ilvl="0">
      <w:start w:val="4"/>
      <w:numFmt w:val="decimal"/>
      <w:lvlText w:val="%1"/>
      <w:lvlJc w:val="left"/>
      <w:pPr>
        <w:ind w:left="732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2" w:hanging="428"/>
      </w:pPr>
      <w:rPr>
        <w:rFonts w:ascii="Arial" w:eastAsia="Arial" w:hAnsi="Arial" w:cs="Arial" w:hint="default"/>
        <w:spacing w:val="-1"/>
        <w:w w:val="90"/>
        <w:sz w:val="20"/>
        <w:szCs w:val="20"/>
      </w:rPr>
    </w:lvl>
    <w:lvl w:ilvl="2">
      <w:numFmt w:val="bullet"/>
      <w:lvlText w:val="-"/>
      <w:lvlJc w:val="left"/>
      <w:pPr>
        <w:ind w:left="1126" w:hanging="286"/>
      </w:pPr>
      <w:rPr>
        <w:rFonts w:ascii="Arial" w:eastAsia="Arial" w:hAnsi="Arial" w:cs="Arial" w:hint="default"/>
        <w:w w:val="113"/>
        <w:sz w:val="20"/>
        <w:szCs w:val="20"/>
      </w:rPr>
    </w:lvl>
    <w:lvl w:ilvl="3">
      <w:numFmt w:val="bullet"/>
      <w:lvlText w:val="•"/>
      <w:lvlJc w:val="left"/>
      <w:pPr>
        <w:ind w:left="3217" w:hanging="286"/>
      </w:pPr>
      <w:rPr>
        <w:rFonts w:hint="default"/>
      </w:rPr>
    </w:lvl>
    <w:lvl w:ilvl="4">
      <w:numFmt w:val="bullet"/>
      <w:lvlText w:val="•"/>
      <w:lvlJc w:val="left"/>
      <w:pPr>
        <w:ind w:left="4266" w:hanging="286"/>
      </w:pPr>
      <w:rPr>
        <w:rFonts w:hint="default"/>
      </w:rPr>
    </w:lvl>
    <w:lvl w:ilvl="5">
      <w:numFmt w:val="bullet"/>
      <w:lvlText w:val="•"/>
      <w:lvlJc w:val="left"/>
      <w:pPr>
        <w:ind w:left="5315" w:hanging="286"/>
      </w:pPr>
      <w:rPr>
        <w:rFonts w:hint="default"/>
      </w:rPr>
    </w:lvl>
    <w:lvl w:ilvl="6">
      <w:numFmt w:val="bullet"/>
      <w:lvlText w:val="•"/>
      <w:lvlJc w:val="left"/>
      <w:pPr>
        <w:ind w:left="6364" w:hanging="286"/>
      </w:pPr>
      <w:rPr>
        <w:rFonts w:hint="default"/>
      </w:rPr>
    </w:lvl>
    <w:lvl w:ilvl="7">
      <w:numFmt w:val="bullet"/>
      <w:lvlText w:val="•"/>
      <w:lvlJc w:val="left"/>
      <w:pPr>
        <w:ind w:left="7413" w:hanging="286"/>
      </w:pPr>
      <w:rPr>
        <w:rFonts w:hint="default"/>
      </w:rPr>
    </w:lvl>
    <w:lvl w:ilvl="8">
      <w:numFmt w:val="bullet"/>
      <w:lvlText w:val="•"/>
      <w:lvlJc w:val="left"/>
      <w:pPr>
        <w:ind w:left="8462" w:hanging="286"/>
      </w:pPr>
      <w:rPr>
        <w:rFonts w:hint="default"/>
      </w:rPr>
    </w:lvl>
  </w:abstractNum>
  <w:abstractNum w:abstractNumId="16" w15:restartNumberingAfterBreak="0">
    <w:nsid w:val="477A5B92"/>
    <w:multiLevelType w:val="multilevel"/>
    <w:tmpl w:val="2D72B2F8"/>
    <w:lvl w:ilvl="0">
      <w:start w:val="5"/>
      <w:numFmt w:val="decimal"/>
      <w:lvlText w:val="%1"/>
      <w:lvlJc w:val="left"/>
      <w:pPr>
        <w:ind w:left="732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2" w:hanging="428"/>
      </w:pPr>
      <w:rPr>
        <w:rFonts w:ascii="Arial" w:eastAsia="Arial" w:hAnsi="Arial" w:cs="Arial" w:hint="default"/>
        <w:spacing w:val="-1"/>
        <w:w w:val="90"/>
        <w:sz w:val="20"/>
        <w:szCs w:val="20"/>
      </w:rPr>
    </w:lvl>
    <w:lvl w:ilvl="2">
      <w:numFmt w:val="bullet"/>
      <w:lvlText w:val="•"/>
      <w:lvlJc w:val="left"/>
      <w:pPr>
        <w:ind w:left="2704" w:hanging="428"/>
      </w:pPr>
      <w:rPr>
        <w:rFonts w:hint="default"/>
      </w:rPr>
    </w:lvl>
    <w:lvl w:ilvl="3">
      <w:numFmt w:val="bullet"/>
      <w:lvlText w:val="•"/>
      <w:lvlJc w:val="left"/>
      <w:pPr>
        <w:ind w:left="3686" w:hanging="428"/>
      </w:pPr>
      <w:rPr>
        <w:rFonts w:hint="default"/>
      </w:rPr>
    </w:lvl>
    <w:lvl w:ilvl="4">
      <w:numFmt w:val="bullet"/>
      <w:lvlText w:val="•"/>
      <w:lvlJc w:val="left"/>
      <w:pPr>
        <w:ind w:left="4668" w:hanging="428"/>
      </w:pPr>
      <w:rPr>
        <w:rFonts w:hint="default"/>
      </w:rPr>
    </w:lvl>
    <w:lvl w:ilvl="5">
      <w:numFmt w:val="bullet"/>
      <w:lvlText w:val="•"/>
      <w:lvlJc w:val="left"/>
      <w:pPr>
        <w:ind w:left="5650" w:hanging="428"/>
      </w:pPr>
      <w:rPr>
        <w:rFonts w:hint="default"/>
      </w:rPr>
    </w:lvl>
    <w:lvl w:ilvl="6">
      <w:numFmt w:val="bullet"/>
      <w:lvlText w:val="•"/>
      <w:lvlJc w:val="left"/>
      <w:pPr>
        <w:ind w:left="6632" w:hanging="428"/>
      </w:pPr>
      <w:rPr>
        <w:rFonts w:hint="default"/>
      </w:rPr>
    </w:lvl>
    <w:lvl w:ilvl="7">
      <w:numFmt w:val="bullet"/>
      <w:lvlText w:val="•"/>
      <w:lvlJc w:val="left"/>
      <w:pPr>
        <w:ind w:left="7614" w:hanging="428"/>
      </w:pPr>
      <w:rPr>
        <w:rFonts w:hint="default"/>
      </w:rPr>
    </w:lvl>
    <w:lvl w:ilvl="8">
      <w:numFmt w:val="bullet"/>
      <w:lvlText w:val="•"/>
      <w:lvlJc w:val="left"/>
      <w:pPr>
        <w:ind w:left="8596" w:hanging="428"/>
      </w:pPr>
      <w:rPr>
        <w:rFonts w:hint="default"/>
      </w:rPr>
    </w:lvl>
  </w:abstractNum>
  <w:abstractNum w:abstractNumId="17" w15:restartNumberingAfterBreak="0">
    <w:nsid w:val="516854DF"/>
    <w:multiLevelType w:val="multilevel"/>
    <w:tmpl w:val="78A6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154360"/>
    <w:multiLevelType w:val="multilevel"/>
    <w:tmpl w:val="002292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7351F87"/>
    <w:multiLevelType w:val="hybridMultilevel"/>
    <w:tmpl w:val="794030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748A1"/>
    <w:multiLevelType w:val="multilevel"/>
    <w:tmpl w:val="2280CED6"/>
    <w:lvl w:ilvl="0">
      <w:start w:val="7"/>
      <w:numFmt w:val="decimal"/>
      <w:lvlText w:val="%1"/>
      <w:lvlJc w:val="left"/>
      <w:pPr>
        <w:ind w:left="751" w:hanging="4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1" w:hanging="428"/>
      </w:pPr>
      <w:rPr>
        <w:rFonts w:ascii="Arial" w:eastAsia="Arial" w:hAnsi="Arial" w:cs="Arial" w:hint="default"/>
        <w:spacing w:val="-1"/>
        <w:w w:val="90"/>
        <w:sz w:val="20"/>
        <w:szCs w:val="20"/>
      </w:rPr>
    </w:lvl>
    <w:lvl w:ilvl="2">
      <w:numFmt w:val="bullet"/>
      <w:lvlText w:val="•"/>
      <w:lvlJc w:val="left"/>
      <w:pPr>
        <w:ind w:left="2720" w:hanging="428"/>
      </w:pPr>
      <w:rPr>
        <w:rFonts w:hint="default"/>
      </w:rPr>
    </w:lvl>
    <w:lvl w:ilvl="3">
      <w:numFmt w:val="bullet"/>
      <w:lvlText w:val="•"/>
      <w:lvlJc w:val="left"/>
      <w:pPr>
        <w:ind w:left="3700" w:hanging="428"/>
      </w:pPr>
      <w:rPr>
        <w:rFonts w:hint="default"/>
      </w:rPr>
    </w:lvl>
    <w:lvl w:ilvl="4">
      <w:numFmt w:val="bullet"/>
      <w:lvlText w:val="•"/>
      <w:lvlJc w:val="left"/>
      <w:pPr>
        <w:ind w:left="4680" w:hanging="428"/>
      </w:pPr>
      <w:rPr>
        <w:rFonts w:hint="default"/>
      </w:rPr>
    </w:lvl>
    <w:lvl w:ilvl="5">
      <w:numFmt w:val="bullet"/>
      <w:lvlText w:val="•"/>
      <w:lvlJc w:val="left"/>
      <w:pPr>
        <w:ind w:left="5660" w:hanging="428"/>
      </w:pPr>
      <w:rPr>
        <w:rFonts w:hint="default"/>
      </w:rPr>
    </w:lvl>
    <w:lvl w:ilvl="6">
      <w:numFmt w:val="bullet"/>
      <w:lvlText w:val="•"/>
      <w:lvlJc w:val="left"/>
      <w:pPr>
        <w:ind w:left="6640" w:hanging="428"/>
      </w:pPr>
      <w:rPr>
        <w:rFonts w:hint="default"/>
      </w:rPr>
    </w:lvl>
    <w:lvl w:ilvl="7">
      <w:numFmt w:val="bullet"/>
      <w:lvlText w:val="•"/>
      <w:lvlJc w:val="left"/>
      <w:pPr>
        <w:ind w:left="7620" w:hanging="428"/>
      </w:pPr>
      <w:rPr>
        <w:rFonts w:hint="default"/>
      </w:rPr>
    </w:lvl>
    <w:lvl w:ilvl="8">
      <w:numFmt w:val="bullet"/>
      <w:lvlText w:val="•"/>
      <w:lvlJc w:val="left"/>
      <w:pPr>
        <w:ind w:left="8600" w:hanging="428"/>
      </w:pPr>
      <w:rPr>
        <w:rFonts w:hint="default"/>
      </w:rPr>
    </w:lvl>
  </w:abstractNum>
  <w:abstractNum w:abstractNumId="21" w15:restartNumberingAfterBreak="0">
    <w:nsid w:val="6E120295"/>
    <w:multiLevelType w:val="multilevel"/>
    <w:tmpl w:val="949CD36E"/>
    <w:lvl w:ilvl="0">
      <w:start w:val="8"/>
      <w:numFmt w:val="decimal"/>
      <w:lvlText w:val="%1"/>
      <w:lvlJc w:val="left"/>
      <w:pPr>
        <w:ind w:left="797" w:hanging="3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7" w:hanging="351"/>
      </w:pPr>
      <w:rPr>
        <w:rFonts w:ascii="Arial" w:eastAsia="Arial" w:hAnsi="Arial" w:cs="Arial" w:hint="default"/>
        <w:spacing w:val="-1"/>
        <w:w w:val="90"/>
        <w:sz w:val="20"/>
        <w:szCs w:val="20"/>
      </w:rPr>
    </w:lvl>
    <w:lvl w:ilvl="2">
      <w:numFmt w:val="bullet"/>
      <w:lvlText w:val="•"/>
      <w:lvlJc w:val="left"/>
      <w:pPr>
        <w:ind w:left="2752" w:hanging="351"/>
      </w:pPr>
      <w:rPr>
        <w:rFonts w:hint="default"/>
      </w:rPr>
    </w:lvl>
    <w:lvl w:ilvl="3">
      <w:numFmt w:val="bullet"/>
      <w:lvlText w:val="•"/>
      <w:lvlJc w:val="left"/>
      <w:pPr>
        <w:ind w:left="3728" w:hanging="351"/>
      </w:pPr>
      <w:rPr>
        <w:rFonts w:hint="default"/>
      </w:rPr>
    </w:lvl>
    <w:lvl w:ilvl="4">
      <w:numFmt w:val="bullet"/>
      <w:lvlText w:val="•"/>
      <w:lvlJc w:val="left"/>
      <w:pPr>
        <w:ind w:left="4704" w:hanging="351"/>
      </w:pPr>
      <w:rPr>
        <w:rFonts w:hint="default"/>
      </w:rPr>
    </w:lvl>
    <w:lvl w:ilvl="5">
      <w:numFmt w:val="bullet"/>
      <w:lvlText w:val="•"/>
      <w:lvlJc w:val="left"/>
      <w:pPr>
        <w:ind w:left="5680" w:hanging="351"/>
      </w:pPr>
      <w:rPr>
        <w:rFonts w:hint="default"/>
      </w:rPr>
    </w:lvl>
    <w:lvl w:ilvl="6">
      <w:numFmt w:val="bullet"/>
      <w:lvlText w:val="•"/>
      <w:lvlJc w:val="left"/>
      <w:pPr>
        <w:ind w:left="6656" w:hanging="351"/>
      </w:pPr>
      <w:rPr>
        <w:rFonts w:hint="default"/>
      </w:rPr>
    </w:lvl>
    <w:lvl w:ilvl="7">
      <w:numFmt w:val="bullet"/>
      <w:lvlText w:val="•"/>
      <w:lvlJc w:val="left"/>
      <w:pPr>
        <w:ind w:left="7632" w:hanging="351"/>
      </w:pPr>
      <w:rPr>
        <w:rFonts w:hint="default"/>
      </w:rPr>
    </w:lvl>
    <w:lvl w:ilvl="8">
      <w:numFmt w:val="bullet"/>
      <w:lvlText w:val="•"/>
      <w:lvlJc w:val="left"/>
      <w:pPr>
        <w:ind w:left="8608" w:hanging="351"/>
      </w:pPr>
      <w:rPr>
        <w:rFonts w:hint="default"/>
      </w:rPr>
    </w:lvl>
  </w:abstractNum>
  <w:abstractNum w:abstractNumId="22" w15:restartNumberingAfterBreak="0">
    <w:nsid w:val="71076D57"/>
    <w:multiLevelType w:val="multilevel"/>
    <w:tmpl w:val="C394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AE59B9"/>
    <w:multiLevelType w:val="multilevel"/>
    <w:tmpl w:val="A91AD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DD109EA"/>
    <w:multiLevelType w:val="hybridMultilevel"/>
    <w:tmpl w:val="2408C3B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5"/>
  </w:num>
  <w:num w:numId="4">
    <w:abstractNumId w:val="16"/>
  </w:num>
  <w:num w:numId="5">
    <w:abstractNumId w:val="20"/>
  </w:num>
  <w:num w:numId="6">
    <w:abstractNumId w:val="21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2"/>
  </w:num>
  <w:num w:numId="10">
    <w:abstractNumId w:val="17"/>
  </w:num>
  <w:num w:numId="11">
    <w:abstractNumId w:val="22"/>
  </w:num>
  <w:num w:numId="12">
    <w:abstractNumId w:val="10"/>
  </w:num>
  <w:num w:numId="13">
    <w:abstractNumId w:val="9"/>
  </w:num>
  <w:num w:numId="14">
    <w:abstractNumId w:val="23"/>
  </w:num>
  <w:num w:numId="15">
    <w:abstractNumId w:val="11"/>
  </w:num>
  <w:num w:numId="16">
    <w:abstractNumId w:val="6"/>
  </w:num>
  <w:num w:numId="17">
    <w:abstractNumId w:val="13"/>
  </w:num>
  <w:num w:numId="18">
    <w:abstractNumId w:val="18"/>
  </w:num>
  <w:num w:numId="19">
    <w:abstractNumId w:val="14"/>
  </w:num>
  <w:num w:numId="20">
    <w:abstractNumId w:val="7"/>
  </w:num>
  <w:num w:numId="21">
    <w:abstractNumId w:val="8"/>
  </w:num>
  <w:num w:numId="22">
    <w:abstractNumId w:val="4"/>
  </w:num>
  <w:num w:numId="23">
    <w:abstractNumId w:val="5"/>
  </w:num>
  <w:num w:numId="2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F7F"/>
    <w:rsid w:val="0000397C"/>
    <w:rsid w:val="00014B3F"/>
    <w:rsid w:val="0002016E"/>
    <w:rsid w:val="0003741F"/>
    <w:rsid w:val="00043616"/>
    <w:rsid w:val="000471CC"/>
    <w:rsid w:val="00047DE9"/>
    <w:rsid w:val="00085C76"/>
    <w:rsid w:val="00085F65"/>
    <w:rsid w:val="0009012E"/>
    <w:rsid w:val="00091DCA"/>
    <w:rsid w:val="00093272"/>
    <w:rsid w:val="000A1561"/>
    <w:rsid w:val="000A7E30"/>
    <w:rsid w:val="000B7C12"/>
    <w:rsid w:val="000D07B5"/>
    <w:rsid w:val="000D6196"/>
    <w:rsid w:val="000E62AB"/>
    <w:rsid w:val="000E6491"/>
    <w:rsid w:val="000F06BB"/>
    <w:rsid w:val="000F716E"/>
    <w:rsid w:val="00103449"/>
    <w:rsid w:val="00106089"/>
    <w:rsid w:val="0012056F"/>
    <w:rsid w:val="00123324"/>
    <w:rsid w:val="0012366D"/>
    <w:rsid w:val="001249FE"/>
    <w:rsid w:val="0012532F"/>
    <w:rsid w:val="00137EBD"/>
    <w:rsid w:val="00141CD8"/>
    <w:rsid w:val="001454B4"/>
    <w:rsid w:val="0014598A"/>
    <w:rsid w:val="0015284D"/>
    <w:rsid w:val="00166058"/>
    <w:rsid w:val="00171E56"/>
    <w:rsid w:val="00177D79"/>
    <w:rsid w:val="0018083A"/>
    <w:rsid w:val="00181703"/>
    <w:rsid w:val="00186EA2"/>
    <w:rsid w:val="00190CE1"/>
    <w:rsid w:val="00190DE0"/>
    <w:rsid w:val="001913F7"/>
    <w:rsid w:val="0019173A"/>
    <w:rsid w:val="001A0B8D"/>
    <w:rsid w:val="001A6B83"/>
    <w:rsid w:val="001B0F3A"/>
    <w:rsid w:val="001B1514"/>
    <w:rsid w:val="001B5106"/>
    <w:rsid w:val="001C2754"/>
    <w:rsid w:val="001C655E"/>
    <w:rsid w:val="001C7D06"/>
    <w:rsid w:val="001D04CB"/>
    <w:rsid w:val="001D19CF"/>
    <w:rsid w:val="001E5964"/>
    <w:rsid w:val="001F2766"/>
    <w:rsid w:val="001F3576"/>
    <w:rsid w:val="001F3C6F"/>
    <w:rsid w:val="001F44FA"/>
    <w:rsid w:val="001F502F"/>
    <w:rsid w:val="00204B8A"/>
    <w:rsid w:val="00210BE1"/>
    <w:rsid w:val="0022223C"/>
    <w:rsid w:val="00231498"/>
    <w:rsid w:val="00232B51"/>
    <w:rsid w:val="00244B80"/>
    <w:rsid w:val="002506A6"/>
    <w:rsid w:val="00255F3F"/>
    <w:rsid w:val="00267104"/>
    <w:rsid w:val="00273B54"/>
    <w:rsid w:val="00274027"/>
    <w:rsid w:val="00275D7E"/>
    <w:rsid w:val="00280B40"/>
    <w:rsid w:val="00280DDF"/>
    <w:rsid w:val="00281BE4"/>
    <w:rsid w:val="002845CF"/>
    <w:rsid w:val="00285531"/>
    <w:rsid w:val="00287E75"/>
    <w:rsid w:val="002A0209"/>
    <w:rsid w:val="002A043E"/>
    <w:rsid w:val="002B1E43"/>
    <w:rsid w:val="002B60BF"/>
    <w:rsid w:val="002C4373"/>
    <w:rsid w:val="002C47B0"/>
    <w:rsid w:val="002C4BF8"/>
    <w:rsid w:val="002C5FFA"/>
    <w:rsid w:val="002C6687"/>
    <w:rsid w:val="002C7A95"/>
    <w:rsid w:val="002D72FE"/>
    <w:rsid w:val="002E0B26"/>
    <w:rsid w:val="002E4CAF"/>
    <w:rsid w:val="002E5F58"/>
    <w:rsid w:val="002E70F1"/>
    <w:rsid w:val="002F34A3"/>
    <w:rsid w:val="00311AEC"/>
    <w:rsid w:val="00321B95"/>
    <w:rsid w:val="00321F99"/>
    <w:rsid w:val="00326F7F"/>
    <w:rsid w:val="003300FB"/>
    <w:rsid w:val="00340BEC"/>
    <w:rsid w:val="003501B6"/>
    <w:rsid w:val="003540CB"/>
    <w:rsid w:val="003622EF"/>
    <w:rsid w:val="00362DAF"/>
    <w:rsid w:val="00364DF6"/>
    <w:rsid w:val="00367597"/>
    <w:rsid w:val="00371651"/>
    <w:rsid w:val="00375537"/>
    <w:rsid w:val="003758F5"/>
    <w:rsid w:val="003802D7"/>
    <w:rsid w:val="00383BA0"/>
    <w:rsid w:val="00386380"/>
    <w:rsid w:val="00390A40"/>
    <w:rsid w:val="003B404F"/>
    <w:rsid w:val="003B4D8B"/>
    <w:rsid w:val="003B6243"/>
    <w:rsid w:val="003C2C32"/>
    <w:rsid w:val="003C4004"/>
    <w:rsid w:val="003D1636"/>
    <w:rsid w:val="003D1F44"/>
    <w:rsid w:val="003D27D5"/>
    <w:rsid w:val="003D42C0"/>
    <w:rsid w:val="003E0334"/>
    <w:rsid w:val="003E4352"/>
    <w:rsid w:val="003E5614"/>
    <w:rsid w:val="003F0FE7"/>
    <w:rsid w:val="003F55A0"/>
    <w:rsid w:val="003F6C42"/>
    <w:rsid w:val="00402704"/>
    <w:rsid w:val="004067AF"/>
    <w:rsid w:val="0041204C"/>
    <w:rsid w:val="00420701"/>
    <w:rsid w:val="00423A0E"/>
    <w:rsid w:val="0045143D"/>
    <w:rsid w:val="00453B24"/>
    <w:rsid w:val="00454BD7"/>
    <w:rsid w:val="0045519A"/>
    <w:rsid w:val="00455979"/>
    <w:rsid w:val="004614CF"/>
    <w:rsid w:val="00462FF4"/>
    <w:rsid w:val="00477232"/>
    <w:rsid w:val="00494B2F"/>
    <w:rsid w:val="0049695F"/>
    <w:rsid w:val="004A77D7"/>
    <w:rsid w:val="004B70BF"/>
    <w:rsid w:val="004B7D2E"/>
    <w:rsid w:val="004D2400"/>
    <w:rsid w:val="004D5792"/>
    <w:rsid w:val="004E18FD"/>
    <w:rsid w:val="004F2F09"/>
    <w:rsid w:val="004F4A68"/>
    <w:rsid w:val="004F57F4"/>
    <w:rsid w:val="0050425B"/>
    <w:rsid w:val="00506D30"/>
    <w:rsid w:val="00511C77"/>
    <w:rsid w:val="00515AA0"/>
    <w:rsid w:val="00520183"/>
    <w:rsid w:val="005206ED"/>
    <w:rsid w:val="0052390E"/>
    <w:rsid w:val="00523F0C"/>
    <w:rsid w:val="00525AC9"/>
    <w:rsid w:val="005269C5"/>
    <w:rsid w:val="00542F1E"/>
    <w:rsid w:val="005430A2"/>
    <w:rsid w:val="00545443"/>
    <w:rsid w:val="00545504"/>
    <w:rsid w:val="00547825"/>
    <w:rsid w:val="00555FF1"/>
    <w:rsid w:val="00556A44"/>
    <w:rsid w:val="00557C91"/>
    <w:rsid w:val="00562AC5"/>
    <w:rsid w:val="00564058"/>
    <w:rsid w:val="00567044"/>
    <w:rsid w:val="0058341E"/>
    <w:rsid w:val="00584804"/>
    <w:rsid w:val="005934D8"/>
    <w:rsid w:val="005A0349"/>
    <w:rsid w:val="005A215E"/>
    <w:rsid w:val="005A43DD"/>
    <w:rsid w:val="005A5593"/>
    <w:rsid w:val="005C005A"/>
    <w:rsid w:val="005C44CD"/>
    <w:rsid w:val="005C50B3"/>
    <w:rsid w:val="005D15AE"/>
    <w:rsid w:val="005F096A"/>
    <w:rsid w:val="005F5AD4"/>
    <w:rsid w:val="005F74A5"/>
    <w:rsid w:val="0060221E"/>
    <w:rsid w:val="00610E25"/>
    <w:rsid w:val="00613FB8"/>
    <w:rsid w:val="00614F2B"/>
    <w:rsid w:val="006151D0"/>
    <w:rsid w:val="00622B87"/>
    <w:rsid w:val="006271BE"/>
    <w:rsid w:val="006306C0"/>
    <w:rsid w:val="0063303F"/>
    <w:rsid w:val="00634771"/>
    <w:rsid w:val="00640B61"/>
    <w:rsid w:val="0064192B"/>
    <w:rsid w:val="0064362F"/>
    <w:rsid w:val="006514C4"/>
    <w:rsid w:val="00651796"/>
    <w:rsid w:val="00651A5A"/>
    <w:rsid w:val="006547A0"/>
    <w:rsid w:val="00654EBA"/>
    <w:rsid w:val="00670900"/>
    <w:rsid w:val="006732AA"/>
    <w:rsid w:val="00676CE9"/>
    <w:rsid w:val="00680462"/>
    <w:rsid w:val="00681269"/>
    <w:rsid w:val="006820AE"/>
    <w:rsid w:val="00683E5F"/>
    <w:rsid w:val="006851B6"/>
    <w:rsid w:val="00692543"/>
    <w:rsid w:val="006A1015"/>
    <w:rsid w:val="006A2BAB"/>
    <w:rsid w:val="006A715E"/>
    <w:rsid w:val="006A7771"/>
    <w:rsid w:val="006B0C07"/>
    <w:rsid w:val="006D0FBC"/>
    <w:rsid w:val="006E2FBD"/>
    <w:rsid w:val="006E53AC"/>
    <w:rsid w:val="006E6BD3"/>
    <w:rsid w:val="006F7A67"/>
    <w:rsid w:val="007031AD"/>
    <w:rsid w:val="007104D7"/>
    <w:rsid w:val="00722F86"/>
    <w:rsid w:val="007243DC"/>
    <w:rsid w:val="00726D02"/>
    <w:rsid w:val="007379FF"/>
    <w:rsid w:val="007515B9"/>
    <w:rsid w:val="00765BC3"/>
    <w:rsid w:val="007679BE"/>
    <w:rsid w:val="007723B6"/>
    <w:rsid w:val="00772EF1"/>
    <w:rsid w:val="007745D7"/>
    <w:rsid w:val="00782728"/>
    <w:rsid w:val="00782A26"/>
    <w:rsid w:val="00783162"/>
    <w:rsid w:val="00791F7F"/>
    <w:rsid w:val="007A3E85"/>
    <w:rsid w:val="007A4A7A"/>
    <w:rsid w:val="007B0E53"/>
    <w:rsid w:val="007B46BC"/>
    <w:rsid w:val="007B70E2"/>
    <w:rsid w:val="007C0678"/>
    <w:rsid w:val="007C27FA"/>
    <w:rsid w:val="007C41A8"/>
    <w:rsid w:val="007C7A46"/>
    <w:rsid w:val="007D14E2"/>
    <w:rsid w:val="007D290E"/>
    <w:rsid w:val="007D36D1"/>
    <w:rsid w:val="007D53D1"/>
    <w:rsid w:val="007D5C0A"/>
    <w:rsid w:val="007D5EA0"/>
    <w:rsid w:val="007E184B"/>
    <w:rsid w:val="007E1D14"/>
    <w:rsid w:val="007F1673"/>
    <w:rsid w:val="007F7519"/>
    <w:rsid w:val="008008B1"/>
    <w:rsid w:val="0080584E"/>
    <w:rsid w:val="008059C3"/>
    <w:rsid w:val="00805BDD"/>
    <w:rsid w:val="0082591A"/>
    <w:rsid w:val="00825B9A"/>
    <w:rsid w:val="008275C3"/>
    <w:rsid w:val="00830957"/>
    <w:rsid w:val="008362FF"/>
    <w:rsid w:val="008500C9"/>
    <w:rsid w:val="00854BD9"/>
    <w:rsid w:val="00860FC8"/>
    <w:rsid w:val="008653D0"/>
    <w:rsid w:val="008669F8"/>
    <w:rsid w:val="00875266"/>
    <w:rsid w:val="00876695"/>
    <w:rsid w:val="00876997"/>
    <w:rsid w:val="0089310B"/>
    <w:rsid w:val="008A46D6"/>
    <w:rsid w:val="008A53E6"/>
    <w:rsid w:val="008A7A85"/>
    <w:rsid w:val="008B0472"/>
    <w:rsid w:val="008B4E23"/>
    <w:rsid w:val="008B525E"/>
    <w:rsid w:val="008C1CA0"/>
    <w:rsid w:val="008C6228"/>
    <w:rsid w:val="008D2192"/>
    <w:rsid w:val="008D41A1"/>
    <w:rsid w:val="008E01D9"/>
    <w:rsid w:val="008E3DE8"/>
    <w:rsid w:val="008E5961"/>
    <w:rsid w:val="00901FE2"/>
    <w:rsid w:val="00902BF8"/>
    <w:rsid w:val="009041B0"/>
    <w:rsid w:val="00905108"/>
    <w:rsid w:val="00923367"/>
    <w:rsid w:val="00935A79"/>
    <w:rsid w:val="00936604"/>
    <w:rsid w:val="009377C9"/>
    <w:rsid w:val="00941EC0"/>
    <w:rsid w:val="0094719F"/>
    <w:rsid w:val="009503B8"/>
    <w:rsid w:val="00965B68"/>
    <w:rsid w:val="00966C88"/>
    <w:rsid w:val="009732D0"/>
    <w:rsid w:val="0097743A"/>
    <w:rsid w:val="009940B8"/>
    <w:rsid w:val="009A0660"/>
    <w:rsid w:val="009A213A"/>
    <w:rsid w:val="009B2A48"/>
    <w:rsid w:val="009B62AA"/>
    <w:rsid w:val="009B6A0E"/>
    <w:rsid w:val="009D0117"/>
    <w:rsid w:val="009D05BD"/>
    <w:rsid w:val="009D7CE5"/>
    <w:rsid w:val="009E0926"/>
    <w:rsid w:val="009E6289"/>
    <w:rsid w:val="00A039A4"/>
    <w:rsid w:val="00A06702"/>
    <w:rsid w:val="00A06FE7"/>
    <w:rsid w:val="00A21062"/>
    <w:rsid w:val="00A21EA8"/>
    <w:rsid w:val="00A3075A"/>
    <w:rsid w:val="00A32034"/>
    <w:rsid w:val="00A322A3"/>
    <w:rsid w:val="00A350A9"/>
    <w:rsid w:val="00A36E47"/>
    <w:rsid w:val="00A37451"/>
    <w:rsid w:val="00A42F1B"/>
    <w:rsid w:val="00A46358"/>
    <w:rsid w:val="00A63BD5"/>
    <w:rsid w:val="00A73BF7"/>
    <w:rsid w:val="00A76446"/>
    <w:rsid w:val="00A7783C"/>
    <w:rsid w:val="00A9430D"/>
    <w:rsid w:val="00A9466B"/>
    <w:rsid w:val="00A94FF5"/>
    <w:rsid w:val="00AA5E37"/>
    <w:rsid w:val="00AB2EF4"/>
    <w:rsid w:val="00AC36EC"/>
    <w:rsid w:val="00AD1154"/>
    <w:rsid w:val="00AE10FF"/>
    <w:rsid w:val="00AE21C8"/>
    <w:rsid w:val="00AE3F6B"/>
    <w:rsid w:val="00AE6E5A"/>
    <w:rsid w:val="00AF295D"/>
    <w:rsid w:val="00AF631D"/>
    <w:rsid w:val="00B06BA8"/>
    <w:rsid w:val="00B13530"/>
    <w:rsid w:val="00B14FEA"/>
    <w:rsid w:val="00B167A1"/>
    <w:rsid w:val="00B22281"/>
    <w:rsid w:val="00B2560A"/>
    <w:rsid w:val="00B25F33"/>
    <w:rsid w:val="00B26892"/>
    <w:rsid w:val="00B26DAD"/>
    <w:rsid w:val="00B27AC8"/>
    <w:rsid w:val="00B30E54"/>
    <w:rsid w:val="00B3210A"/>
    <w:rsid w:val="00B35CD4"/>
    <w:rsid w:val="00B36F4B"/>
    <w:rsid w:val="00B5035A"/>
    <w:rsid w:val="00B51E83"/>
    <w:rsid w:val="00B61A6C"/>
    <w:rsid w:val="00B67689"/>
    <w:rsid w:val="00B744BC"/>
    <w:rsid w:val="00B810F0"/>
    <w:rsid w:val="00B932AF"/>
    <w:rsid w:val="00B95066"/>
    <w:rsid w:val="00BA1136"/>
    <w:rsid w:val="00BA5F13"/>
    <w:rsid w:val="00BB2D61"/>
    <w:rsid w:val="00BB5AA0"/>
    <w:rsid w:val="00BB6CF3"/>
    <w:rsid w:val="00BC0B57"/>
    <w:rsid w:val="00BC0C67"/>
    <w:rsid w:val="00BC2BA1"/>
    <w:rsid w:val="00BC4A25"/>
    <w:rsid w:val="00BC6712"/>
    <w:rsid w:val="00BC6E4C"/>
    <w:rsid w:val="00BD2731"/>
    <w:rsid w:val="00BD3A72"/>
    <w:rsid w:val="00BE15BC"/>
    <w:rsid w:val="00BE71FD"/>
    <w:rsid w:val="00BF188C"/>
    <w:rsid w:val="00BF7F9B"/>
    <w:rsid w:val="00C03C7F"/>
    <w:rsid w:val="00C04952"/>
    <w:rsid w:val="00C06D09"/>
    <w:rsid w:val="00C14DD4"/>
    <w:rsid w:val="00C20F58"/>
    <w:rsid w:val="00C22183"/>
    <w:rsid w:val="00C24BF6"/>
    <w:rsid w:val="00C27C25"/>
    <w:rsid w:val="00C44E79"/>
    <w:rsid w:val="00C529BC"/>
    <w:rsid w:val="00C5763F"/>
    <w:rsid w:val="00C65F47"/>
    <w:rsid w:val="00C67E35"/>
    <w:rsid w:val="00C73644"/>
    <w:rsid w:val="00C8300F"/>
    <w:rsid w:val="00C848AD"/>
    <w:rsid w:val="00C86D65"/>
    <w:rsid w:val="00C87B66"/>
    <w:rsid w:val="00C87F6A"/>
    <w:rsid w:val="00C932FD"/>
    <w:rsid w:val="00C95EB0"/>
    <w:rsid w:val="00C97F4E"/>
    <w:rsid w:val="00CB1D61"/>
    <w:rsid w:val="00CB2CF2"/>
    <w:rsid w:val="00CB358D"/>
    <w:rsid w:val="00CB7EEB"/>
    <w:rsid w:val="00CC5EB3"/>
    <w:rsid w:val="00CD69BA"/>
    <w:rsid w:val="00CE1937"/>
    <w:rsid w:val="00D0004E"/>
    <w:rsid w:val="00D06194"/>
    <w:rsid w:val="00D064F7"/>
    <w:rsid w:val="00D106E0"/>
    <w:rsid w:val="00D16F70"/>
    <w:rsid w:val="00D170C0"/>
    <w:rsid w:val="00D2015C"/>
    <w:rsid w:val="00D32D80"/>
    <w:rsid w:val="00D45728"/>
    <w:rsid w:val="00D50DA2"/>
    <w:rsid w:val="00D62547"/>
    <w:rsid w:val="00D76A5B"/>
    <w:rsid w:val="00D7742A"/>
    <w:rsid w:val="00D82A3F"/>
    <w:rsid w:val="00D83D6C"/>
    <w:rsid w:val="00D86E28"/>
    <w:rsid w:val="00D97B81"/>
    <w:rsid w:val="00DB239A"/>
    <w:rsid w:val="00DB49D8"/>
    <w:rsid w:val="00DB4A31"/>
    <w:rsid w:val="00DD200F"/>
    <w:rsid w:val="00DD4D55"/>
    <w:rsid w:val="00DE12E6"/>
    <w:rsid w:val="00DE3CF8"/>
    <w:rsid w:val="00DE6817"/>
    <w:rsid w:val="00DF5295"/>
    <w:rsid w:val="00DF6468"/>
    <w:rsid w:val="00E104B7"/>
    <w:rsid w:val="00E12EDE"/>
    <w:rsid w:val="00E167B5"/>
    <w:rsid w:val="00E17691"/>
    <w:rsid w:val="00E21CE1"/>
    <w:rsid w:val="00E24A51"/>
    <w:rsid w:val="00E25217"/>
    <w:rsid w:val="00E309F1"/>
    <w:rsid w:val="00E31A8A"/>
    <w:rsid w:val="00E45C3D"/>
    <w:rsid w:val="00E511A6"/>
    <w:rsid w:val="00E56B90"/>
    <w:rsid w:val="00E60BF1"/>
    <w:rsid w:val="00E67F95"/>
    <w:rsid w:val="00E73E93"/>
    <w:rsid w:val="00E80FAC"/>
    <w:rsid w:val="00E8330D"/>
    <w:rsid w:val="00E90A11"/>
    <w:rsid w:val="00E91A00"/>
    <w:rsid w:val="00EA26C9"/>
    <w:rsid w:val="00EB27DF"/>
    <w:rsid w:val="00EC12BA"/>
    <w:rsid w:val="00EC1762"/>
    <w:rsid w:val="00ED24F8"/>
    <w:rsid w:val="00ED2580"/>
    <w:rsid w:val="00ED6B00"/>
    <w:rsid w:val="00EE134C"/>
    <w:rsid w:val="00EE3DF4"/>
    <w:rsid w:val="00EE6F14"/>
    <w:rsid w:val="00EF0244"/>
    <w:rsid w:val="00EF0AAA"/>
    <w:rsid w:val="00EF267F"/>
    <w:rsid w:val="00EF2DBA"/>
    <w:rsid w:val="00EF7E17"/>
    <w:rsid w:val="00F05B0F"/>
    <w:rsid w:val="00F0737F"/>
    <w:rsid w:val="00F0787C"/>
    <w:rsid w:val="00F079C2"/>
    <w:rsid w:val="00F07ED8"/>
    <w:rsid w:val="00F13A36"/>
    <w:rsid w:val="00F14E7A"/>
    <w:rsid w:val="00F227AB"/>
    <w:rsid w:val="00F240AC"/>
    <w:rsid w:val="00F24A5A"/>
    <w:rsid w:val="00F26F3F"/>
    <w:rsid w:val="00F37307"/>
    <w:rsid w:val="00F524B1"/>
    <w:rsid w:val="00F6297D"/>
    <w:rsid w:val="00F8559C"/>
    <w:rsid w:val="00F92AFD"/>
    <w:rsid w:val="00F939E5"/>
    <w:rsid w:val="00F93D27"/>
    <w:rsid w:val="00F97669"/>
    <w:rsid w:val="00FB381B"/>
    <w:rsid w:val="00FB3A21"/>
    <w:rsid w:val="00FB4055"/>
    <w:rsid w:val="00FC56D8"/>
    <w:rsid w:val="00FD0C8B"/>
    <w:rsid w:val="00FD3346"/>
    <w:rsid w:val="00FD35E0"/>
    <w:rsid w:val="00FD40CD"/>
    <w:rsid w:val="00FE0227"/>
    <w:rsid w:val="00FE2BAC"/>
    <w:rsid w:val="00FF1915"/>
    <w:rsid w:val="00FF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1146B7C-28B8-480B-AEC6-0D7E2F21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40B6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0F5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280B40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1"/>
    <w:pPr>
      <w:jc w:val="center"/>
    </w:pPr>
    <w:rPr>
      <w:lang w:val="x-none" w:eastAsia="x-none"/>
    </w:rPr>
  </w:style>
  <w:style w:type="paragraph" w:styleId="Corpodeltesto2">
    <w:name w:val="Body Text 2"/>
    <w:basedOn w:val="Normale"/>
    <w:pPr>
      <w:jc w:val="both"/>
    </w:pPr>
    <w:rPr>
      <w:b/>
      <w:bCs/>
      <w:sz w:val="20"/>
    </w:rPr>
  </w:style>
  <w:style w:type="paragraph" w:styleId="Corpodeltesto3">
    <w:name w:val="Body Text 3"/>
    <w:basedOn w:val="Normale"/>
    <w:pPr>
      <w:jc w:val="both"/>
    </w:pPr>
    <w:rPr>
      <w:sz w:val="20"/>
    </w:rPr>
  </w:style>
  <w:style w:type="paragraph" w:styleId="Testofumetto">
    <w:name w:val="Balloon Text"/>
    <w:basedOn w:val="Normale"/>
    <w:semiHidden/>
    <w:rsid w:val="008A46D6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905108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A46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B167A1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reformattatoHTML">
    <w:name w:val="HTML Preformatted"/>
    <w:basedOn w:val="Normale"/>
    <w:rsid w:val="003C40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styleId="Pidipagina">
    <w:name w:val="footer"/>
    <w:basedOn w:val="Normale"/>
    <w:rsid w:val="006732AA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640B61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Titolo1"/>
    <w:link w:val="TitoloCarattere"/>
    <w:qFormat/>
    <w:rsid w:val="00640B61"/>
    <w:pPr>
      <w:spacing w:before="600" w:after="480" w:line="288" w:lineRule="auto"/>
      <w:ind w:left="1134" w:hanging="1134"/>
    </w:pPr>
    <w:rPr>
      <w:rFonts w:ascii="Tahoma" w:hAnsi="Tahoma"/>
      <w:b w:val="0"/>
      <w:iCs/>
      <w:color w:val="000000"/>
      <w:kern w:val="0"/>
      <w:sz w:val="22"/>
      <w:szCs w:val="28"/>
      <w:lang w:eastAsia="en-US"/>
    </w:rPr>
  </w:style>
  <w:style w:type="character" w:customStyle="1" w:styleId="TitoloCarattere">
    <w:name w:val="Titolo Carattere"/>
    <w:link w:val="Titolo"/>
    <w:rsid w:val="00640B61"/>
    <w:rPr>
      <w:rFonts w:ascii="Tahoma" w:hAnsi="Tahoma"/>
      <w:bCs/>
      <w:iCs/>
      <w:color w:val="000000"/>
      <w:sz w:val="22"/>
      <w:szCs w:val="28"/>
      <w:lang w:val="x-none" w:eastAsia="en-US"/>
    </w:rPr>
  </w:style>
  <w:style w:type="character" w:customStyle="1" w:styleId="Titolo1Carattere">
    <w:name w:val="Titolo 1 Carattere"/>
    <w:link w:val="Titolo1"/>
    <w:uiPriority w:val="9"/>
    <w:rsid w:val="00640B6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unhideWhenUsed/>
    <w:rsid w:val="00F05B0F"/>
    <w:pPr>
      <w:spacing w:before="100" w:beforeAutospacing="1" w:after="100" w:afterAutospacing="1"/>
    </w:pPr>
  </w:style>
  <w:style w:type="character" w:customStyle="1" w:styleId="Titolo2Carattere">
    <w:name w:val="Titolo 2 Carattere"/>
    <w:link w:val="Titolo2"/>
    <w:uiPriority w:val="9"/>
    <w:semiHidden/>
    <w:rsid w:val="00C20F58"/>
    <w:rPr>
      <w:rFonts w:ascii="Cambria" w:hAnsi="Cambria"/>
      <w:b/>
      <w:bCs/>
      <w:i/>
      <w:iCs/>
      <w:sz w:val="28"/>
      <w:szCs w:val="28"/>
    </w:rPr>
  </w:style>
  <w:style w:type="paragraph" w:customStyle="1" w:styleId="Titolo11">
    <w:name w:val="Titolo 11"/>
    <w:basedOn w:val="Normale"/>
    <w:uiPriority w:val="1"/>
    <w:qFormat/>
    <w:rsid w:val="00C20F58"/>
    <w:pPr>
      <w:widowControl w:val="0"/>
      <w:autoSpaceDE w:val="0"/>
      <w:autoSpaceDN w:val="0"/>
      <w:ind w:left="660" w:right="782"/>
      <w:jc w:val="center"/>
      <w:outlineLvl w:val="1"/>
    </w:pPr>
    <w:rPr>
      <w:b/>
      <w:bCs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C20F58"/>
    <w:pPr>
      <w:widowControl w:val="0"/>
      <w:autoSpaceDE w:val="0"/>
      <w:autoSpaceDN w:val="0"/>
      <w:ind w:left="472"/>
      <w:outlineLvl w:val="2"/>
    </w:pPr>
    <w:rPr>
      <w:lang w:val="en-US" w:eastAsia="en-US"/>
    </w:rPr>
  </w:style>
  <w:style w:type="paragraph" w:customStyle="1" w:styleId="Titolo31">
    <w:name w:val="Titolo 31"/>
    <w:basedOn w:val="Normale"/>
    <w:uiPriority w:val="1"/>
    <w:qFormat/>
    <w:rsid w:val="00C20F58"/>
    <w:pPr>
      <w:widowControl w:val="0"/>
      <w:autoSpaceDE w:val="0"/>
      <w:autoSpaceDN w:val="0"/>
      <w:ind w:left="662"/>
      <w:outlineLvl w:val="3"/>
    </w:pPr>
    <w:rPr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C20F58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Default">
    <w:name w:val="Default"/>
    <w:rsid w:val="00C20F58"/>
    <w:pPr>
      <w:autoSpaceDE w:val="0"/>
      <w:autoSpaceDN w:val="0"/>
      <w:adjustRightInd w:val="0"/>
      <w:spacing w:line="276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Normale1">
    <w:name w:val="Normale1"/>
    <w:rsid w:val="00C20F58"/>
    <w:rPr>
      <w:color w:val="000000"/>
    </w:rPr>
  </w:style>
  <w:style w:type="paragraph" w:customStyle="1" w:styleId="Verdana">
    <w:name w:val="Verdana"/>
    <w:basedOn w:val="Normale"/>
    <w:rsid w:val="006A1015"/>
    <w:pPr>
      <w:jc w:val="both"/>
    </w:pPr>
    <w:rPr>
      <w:rFonts w:ascii="Verdana" w:hAnsi="Verdana"/>
      <w:sz w:val="20"/>
      <w:szCs w:val="20"/>
    </w:rPr>
  </w:style>
  <w:style w:type="character" w:customStyle="1" w:styleId="CorpotestoCarattere1">
    <w:name w:val="Corpo testo Carattere1"/>
    <w:link w:val="Corpotesto"/>
    <w:rsid w:val="00613FB8"/>
    <w:rPr>
      <w:sz w:val="24"/>
      <w:szCs w:val="24"/>
    </w:rPr>
  </w:style>
  <w:style w:type="character" w:customStyle="1" w:styleId="m-996484498854087570fontstyle01">
    <w:name w:val="m_-996484498854087570fontstyle01"/>
    <w:basedOn w:val="Carpredefinitoparagrafo"/>
    <w:rsid w:val="00AF295D"/>
  </w:style>
  <w:style w:type="table" w:customStyle="1" w:styleId="TableNormal">
    <w:name w:val="Table Normal"/>
    <w:uiPriority w:val="2"/>
    <w:semiHidden/>
    <w:unhideWhenUsed/>
    <w:qFormat/>
    <w:rsid w:val="009732D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6Carattere">
    <w:name w:val="Titolo 6 Carattere"/>
    <w:link w:val="Titolo6"/>
    <w:rsid w:val="00280B4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280B40"/>
  </w:style>
  <w:style w:type="paragraph" w:customStyle="1" w:styleId="Contenutotabella">
    <w:name w:val="Contenuto tabella"/>
    <w:basedOn w:val="Normale"/>
    <w:rsid w:val="00A94FF5"/>
    <w:pPr>
      <w:widowControl w:val="0"/>
      <w:suppressLineNumbers/>
      <w:suppressAutoHyphens/>
    </w:pPr>
    <w:rPr>
      <w:rFonts w:eastAsia="Lucida Sans Unicode" w:cs="Tahoma"/>
      <w:lang w:bidi="it-IT"/>
    </w:rPr>
  </w:style>
  <w:style w:type="character" w:styleId="Rimandocommento">
    <w:name w:val="annotation reference"/>
    <w:uiPriority w:val="99"/>
    <w:semiHidden/>
    <w:unhideWhenUsed/>
    <w:rsid w:val="00A94FF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94FF5"/>
    <w:pPr>
      <w:widowControl w:val="0"/>
      <w:suppressAutoHyphens/>
    </w:pPr>
    <w:rPr>
      <w:rFonts w:eastAsia="Lucida Sans Unicode" w:cs="Tahoma"/>
      <w:sz w:val="20"/>
      <w:szCs w:val="20"/>
      <w:lang w:val="x-none" w:eastAsia="x-none" w:bidi="it-IT"/>
    </w:rPr>
  </w:style>
  <w:style w:type="character" w:customStyle="1" w:styleId="TestocommentoCarattere">
    <w:name w:val="Testo commento Carattere"/>
    <w:link w:val="Testocommento"/>
    <w:uiPriority w:val="99"/>
    <w:semiHidden/>
    <w:rsid w:val="00A94FF5"/>
    <w:rPr>
      <w:rFonts w:eastAsia="Lucida Sans Unicode" w:cs="Tahoma"/>
      <w:lang w:bidi="it-IT"/>
    </w:rPr>
  </w:style>
  <w:style w:type="character" w:styleId="Enfasigrassetto">
    <w:name w:val="Strong"/>
    <w:uiPriority w:val="22"/>
    <w:qFormat/>
    <w:rsid w:val="008E3DE8"/>
    <w:rPr>
      <w:b/>
      <w:bCs/>
    </w:rPr>
  </w:style>
  <w:style w:type="paragraph" w:customStyle="1" w:styleId="Body">
    <w:name w:val="Body"/>
    <w:basedOn w:val="Normale"/>
    <w:rsid w:val="00D83D6C"/>
    <w:pPr>
      <w:spacing w:before="240"/>
      <w:jc w:val="both"/>
    </w:pPr>
    <w:rPr>
      <w:rFonts w:ascii="Arial" w:hAnsi="Arial"/>
      <w:sz w:val="20"/>
      <w:szCs w:val="20"/>
    </w:rPr>
  </w:style>
  <w:style w:type="character" w:customStyle="1" w:styleId="Style14ptItalic">
    <w:name w:val="Style 14 pt Italic"/>
    <w:rsid w:val="00D83D6C"/>
    <w:rPr>
      <w:b/>
      <w:bCs/>
      <w:color w:val="FF6600"/>
      <w:sz w:val="24"/>
    </w:rPr>
  </w:style>
  <w:style w:type="character" w:customStyle="1" w:styleId="il">
    <w:name w:val="il"/>
    <w:rsid w:val="001D19CF"/>
  </w:style>
  <w:style w:type="character" w:styleId="Enfasicorsivo">
    <w:name w:val="Emphasis"/>
    <w:uiPriority w:val="20"/>
    <w:qFormat/>
    <w:rsid w:val="00676CE9"/>
    <w:rPr>
      <w:i/>
      <w:iCs/>
    </w:rPr>
  </w:style>
  <w:style w:type="character" w:customStyle="1" w:styleId="CorpotestoCarattere">
    <w:name w:val="Corpo testo Carattere"/>
    <w:rsid w:val="00B26892"/>
    <w:rPr>
      <w:sz w:val="24"/>
      <w:szCs w:val="24"/>
    </w:rPr>
  </w:style>
  <w:style w:type="paragraph" w:customStyle="1" w:styleId="p">
    <w:name w:val="p"/>
    <w:basedOn w:val="Normale"/>
    <w:rsid w:val="003E5614"/>
    <w:pPr>
      <w:spacing w:before="100" w:beforeAutospacing="1" w:after="100" w:afterAutospacing="1"/>
    </w:pPr>
  </w:style>
  <w:style w:type="character" w:customStyle="1" w:styleId="nero">
    <w:name w:val="nero"/>
    <w:rsid w:val="003E5614"/>
  </w:style>
  <w:style w:type="paragraph" w:styleId="Nessunaspaziatura">
    <w:name w:val="No Spacing"/>
    <w:uiPriority w:val="1"/>
    <w:qFormat/>
    <w:rsid w:val="003F6C42"/>
    <w:rPr>
      <w:rFonts w:ascii="Calibri" w:eastAsia="Calibri" w:hAnsi="Calibri"/>
      <w:sz w:val="22"/>
      <w:szCs w:val="22"/>
      <w:lang w:eastAsia="en-US"/>
    </w:rPr>
  </w:style>
  <w:style w:type="character" w:styleId="Menzionenonrisolta">
    <w:name w:val="Unresolved Mention"/>
    <w:uiPriority w:val="99"/>
    <w:semiHidden/>
    <w:unhideWhenUsed/>
    <w:rsid w:val="00680462"/>
    <w:rPr>
      <w:color w:val="605E5C"/>
      <w:shd w:val="clear" w:color="auto" w:fill="E1DFDD"/>
    </w:rPr>
  </w:style>
  <w:style w:type="character" w:customStyle="1" w:styleId="author">
    <w:name w:val="author"/>
    <w:basedOn w:val="Carpredefinitoparagrafo"/>
    <w:rsid w:val="00106089"/>
  </w:style>
  <w:style w:type="character" w:styleId="Collegamentovisitato">
    <w:name w:val="FollowedHyperlink"/>
    <w:uiPriority w:val="99"/>
    <w:semiHidden/>
    <w:unhideWhenUsed/>
    <w:rsid w:val="00654EB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3550">
          <w:blockQuote w:val="1"/>
          <w:marLeft w:val="0"/>
          <w:marRight w:val="0"/>
          <w:marTop w:val="300"/>
          <w:marBottom w:val="450"/>
          <w:divBdr>
            <w:top w:val="none" w:sz="0" w:space="0" w:color="474747"/>
            <w:left w:val="single" w:sz="36" w:space="15" w:color="474747"/>
            <w:bottom w:val="none" w:sz="0" w:space="0" w:color="474747"/>
            <w:right w:val="none" w:sz="0" w:space="0" w:color="474747"/>
          </w:divBdr>
        </w:div>
      </w:divsChild>
    </w:div>
    <w:div w:id="13288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93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775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5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7qbT4fi2fWTXeJx9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lottiveronica@iisleinaudi.edu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rigente@iisleinaud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ndroid\LOST.DIR\PEN%20DRIVE\CHIAVETTA\PROGETTI%202023_2024\BULLISMO%202023%20-%202024\COMUNICAZIONI%20UST\Percorso%20di%20formazione%20%20GENITORI_&#8220;Cyberbullismo%20in%20@RETE%20e%20nella%20RETE&#8221;%20(1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64696-8839-4927-945C-86B63AC3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Percorso di formazione  GENITORI_“Cyberbullismo in @RETE e nella RETE” (1)</Template>
  <TotalTime>0</TotalTime>
  <Pages>3</Pages>
  <Words>305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2444</CharactersWithSpaces>
  <SharedDoc>false</SharedDoc>
  <HLinks>
    <vt:vector size="18" baseType="variant">
      <vt:variant>
        <vt:i4>458864</vt:i4>
      </vt:variant>
      <vt:variant>
        <vt:i4>6</vt:i4>
      </vt:variant>
      <vt:variant>
        <vt:i4>0</vt:i4>
      </vt:variant>
      <vt:variant>
        <vt:i4>5</vt:i4>
      </vt:variant>
      <vt:variant>
        <vt:lpwstr>mailto:belottiveronica@iisleinaudi.edu.it</vt:lpwstr>
      </vt:variant>
      <vt:variant>
        <vt:lpwstr/>
      </vt:variant>
      <vt:variant>
        <vt:i4>7077910</vt:i4>
      </vt:variant>
      <vt:variant>
        <vt:i4>3</vt:i4>
      </vt:variant>
      <vt:variant>
        <vt:i4>0</vt:i4>
      </vt:variant>
      <vt:variant>
        <vt:i4>5</vt:i4>
      </vt:variant>
      <vt:variant>
        <vt:lpwstr>mailto:dirigente@iisleinaudi.edu.it</vt:lpwstr>
      </vt:variant>
      <vt:variant>
        <vt:lpwstr/>
      </vt:variant>
      <vt:variant>
        <vt:i4>7929971</vt:i4>
      </vt:variant>
      <vt:variant>
        <vt:i4>0</vt:i4>
      </vt:variant>
      <vt:variant>
        <vt:i4>0</vt:i4>
      </vt:variant>
      <vt:variant>
        <vt:i4>5</vt:i4>
      </vt:variant>
      <vt:variant>
        <vt:lpwstr>https://forms.gle/B7qbT4fi2fWTXeJx9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Preside</dc:creator>
  <cp:keywords/>
  <cp:lastModifiedBy>omeuser01</cp:lastModifiedBy>
  <cp:revision>2</cp:revision>
  <cp:lastPrinted>2023-11-14T10:40:00Z</cp:lastPrinted>
  <dcterms:created xsi:type="dcterms:W3CDTF">2023-11-16T13:10:00Z</dcterms:created>
  <dcterms:modified xsi:type="dcterms:W3CDTF">2023-11-16T13:10:00Z</dcterms:modified>
</cp:coreProperties>
</file>